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EB316" w14:textId="77777777" w:rsidR="00EA08BA" w:rsidRPr="00E73D46" w:rsidRDefault="00EA08BA" w:rsidP="00EA08BA">
      <w:pPr>
        <w:pStyle w:val="12"/>
        <w:spacing w:before="120" w:after="120"/>
        <w:contextualSpacing/>
        <w:rPr>
          <w:rFonts w:asciiTheme="minorBidi" w:hAnsiTheme="minorBidi" w:cstheme="minorBidi"/>
          <w:sz w:val="24"/>
          <w:szCs w:val="24"/>
          <w:rtl/>
        </w:rPr>
      </w:pPr>
      <w:bookmarkStart w:id="0" w:name="_נספח_ג'-_"/>
      <w:bookmarkStart w:id="1" w:name="_נספח_ב'_–טופס"/>
      <w:bookmarkEnd w:id="0"/>
      <w:bookmarkEnd w:id="1"/>
      <w:r w:rsidRPr="00E73D46">
        <w:rPr>
          <w:rFonts w:asciiTheme="minorBidi" w:hAnsiTheme="minorBidi" w:cstheme="minorBidi"/>
          <w:sz w:val="24"/>
          <w:szCs w:val="24"/>
          <w:rtl/>
        </w:rPr>
        <w:t xml:space="preserve">נספח ב' –טופס הצעת המחיר למכרז </w:t>
      </w:r>
      <w:r w:rsidR="00347685">
        <w:rPr>
          <w:rFonts w:asciiTheme="minorBidi" w:hAnsiTheme="minorBidi" w:cstheme="minorBidi"/>
          <w:sz w:val="24"/>
          <w:szCs w:val="24"/>
          <w:rtl/>
        </w:rPr>
        <w:t>453-2020</w:t>
      </w:r>
      <w:r w:rsidRPr="00E73D46">
        <w:rPr>
          <w:rFonts w:asciiTheme="minorBidi" w:hAnsiTheme="minorBidi" w:cstheme="minorBidi"/>
          <w:sz w:val="24"/>
          <w:szCs w:val="24"/>
          <w:rtl/>
        </w:rPr>
        <w:t xml:space="preserve"> לשירותי </w:t>
      </w:r>
      <w:r w:rsidR="003043E4">
        <w:rPr>
          <w:rFonts w:asciiTheme="minorBidi" w:hAnsiTheme="minorBidi" w:cstheme="minorBidi"/>
          <w:sz w:val="24"/>
          <w:szCs w:val="24"/>
          <w:rtl/>
        </w:rPr>
        <w:t>אבטחת מידע וסייבר</w:t>
      </w:r>
      <w:r w:rsidRPr="00E73D46">
        <w:rPr>
          <w:rFonts w:asciiTheme="minorBidi" w:hAnsiTheme="minorBidi" w:cstheme="minorBidi"/>
          <w:sz w:val="24"/>
          <w:szCs w:val="24"/>
          <w:rtl/>
        </w:rPr>
        <w:t xml:space="preserve"> </w:t>
      </w:r>
    </w:p>
    <w:p w14:paraId="0C493108" w14:textId="77777777" w:rsidR="004754A1" w:rsidRPr="00E73D46" w:rsidRDefault="004754A1" w:rsidP="004754A1">
      <w:pPr>
        <w:spacing w:after="0" w:line="240" w:lineRule="auto"/>
        <w:rPr>
          <w:rFonts w:asciiTheme="minorBidi" w:hAnsiTheme="minorBidi" w:cstheme="minorBidi"/>
          <w:sz w:val="24"/>
          <w:szCs w:val="24"/>
          <w:rtl/>
          <w:lang w:eastAsia="he-IL"/>
        </w:rPr>
      </w:pPr>
    </w:p>
    <w:p w14:paraId="6EEAB1CE" w14:textId="77777777" w:rsidR="00740C42" w:rsidRPr="00E73D46" w:rsidRDefault="007C38C2" w:rsidP="009E3A17">
      <w:pPr>
        <w:pStyle w:val="21"/>
        <w:spacing w:before="120" w:after="120" w:line="276" w:lineRule="auto"/>
        <w:contextualSpacing/>
        <w:jc w:val="left"/>
        <w:rPr>
          <w:rFonts w:asciiTheme="minorBidi" w:hAnsiTheme="minorBidi" w:cstheme="minorBidi"/>
          <w:sz w:val="24"/>
          <w:szCs w:val="24"/>
          <w:u w:val="single"/>
          <w:rtl/>
        </w:rPr>
      </w:pPr>
      <w:r w:rsidRPr="00E73D46">
        <w:rPr>
          <w:rFonts w:asciiTheme="minorBidi" w:hAnsiTheme="minorBidi" w:cstheme="minorBidi"/>
          <w:sz w:val="24"/>
          <w:szCs w:val="24"/>
          <w:rtl/>
        </w:rPr>
        <w:t xml:space="preserve">                   </w:t>
      </w:r>
      <w:r w:rsidR="007720A7" w:rsidRPr="00E73D46">
        <w:rPr>
          <w:rFonts w:asciiTheme="minorBidi" w:hAnsiTheme="minorBidi" w:cstheme="minorBidi"/>
          <w:sz w:val="24"/>
          <w:szCs w:val="24"/>
          <w:rtl/>
        </w:rPr>
        <w:t>(יש למלא ולצרף במעטפה סגורה נפרדת</w:t>
      </w:r>
      <w:r w:rsidR="00FF792D">
        <w:rPr>
          <w:rFonts w:asciiTheme="minorBidi" w:hAnsiTheme="minorBidi" w:cstheme="minorBidi" w:hint="cs"/>
          <w:sz w:val="24"/>
          <w:szCs w:val="24"/>
          <w:rtl/>
        </w:rPr>
        <w:t xml:space="preserve"> בהתאם להנחיות ב</w:t>
      </w:r>
      <w:r w:rsidR="00480A8F">
        <w:rPr>
          <w:rFonts w:asciiTheme="minorBidi" w:hAnsiTheme="minorBidi" w:cstheme="minorBidi" w:hint="cs"/>
          <w:sz w:val="24"/>
          <w:szCs w:val="24"/>
          <w:rtl/>
        </w:rPr>
        <w:t>תנאי המכרז</w:t>
      </w:r>
      <w:r w:rsidR="007720A7" w:rsidRPr="00E73D46">
        <w:rPr>
          <w:rFonts w:asciiTheme="minorBidi" w:hAnsiTheme="minorBidi" w:cstheme="minorBidi"/>
          <w:sz w:val="24"/>
          <w:szCs w:val="24"/>
          <w:rtl/>
        </w:rPr>
        <w:t>)</w:t>
      </w:r>
    </w:p>
    <w:p w14:paraId="3CB42AFD" w14:textId="77777777" w:rsidR="007720A7" w:rsidRPr="00E73D46" w:rsidRDefault="007720A7" w:rsidP="004C5B93">
      <w:pPr>
        <w:spacing w:before="120" w:after="120"/>
        <w:contextualSpacing/>
        <w:rPr>
          <w:rFonts w:asciiTheme="minorBidi" w:hAnsiTheme="minorBidi" w:cstheme="minorBidi"/>
          <w:sz w:val="24"/>
          <w:szCs w:val="24"/>
          <w:rtl/>
          <w:lang w:eastAsia="he-IL"/>
        </w:rPr>
      </w:pPr>
    </w:p>
    <w:tbl>
      <w:tblPr>
        <w:tblStyle w:val="aff3"/>
        <w:bidiVisual/>
        <w:tblW w:w="0" w:type="auto"/>
        <w:tblInd w:w="-1" w:type="dxa"/>
        <w:tblLook w:val="04A0" w:firstRow="1" w:lastRow="0" w:firstColumn="1" w:lastColumn="0" w:noHBand="0" w:noVBand="1"/>
      </w:tblPr>
      <w:tblGrid>
        <w:gridCol w:w="1198"/>
        <w:gridCol w:w="3578"/>
        <w:gridCol w:w="1045"/>
        <w:gridCol w:w="3752"/>
      </w:tblGrid>
      <w:tr w:rsidR="007720A7" w:rsidRPr="00E73D46" w14:paraId="6A5540F0" w14:textId="77777777" w:rsidTr="00D058A3">
        <w:trPr>
          <w:trHeight w:val="567"/>
        </w:trPr>
        <w:tc>
          <w:tcPr>
            <w:tcW w:w="119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6E20F30"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t>שם המציע</w:t>
            </w:r>
          </w:p>
        </w:tc>
        <w:tc>
          <w:tcPr>
            <w:tcW w:w="3578" w:type="dxa"/>
            <w:tcBorders>
              <w:top w:val="single" w:sz="4" w:space="0" w:color="auto"/>
              <w:left w:val="single" w:sz="4" w:space="0" w:color="auto"/>
              <w:bottom w:val="single" w:sz="4" w:space="0" w:color="auto"/>
              <w:right w:val="single" w:sz="4" w:space="0" w:color="auto"/>
            </w:tcBorders>
            <w:vAlign w:val="center"/>
          </w:tcPr>
          <w:p w14:paraId="096D9821" w14:textId="77777777" w:rsidR="007720A7" w:rsidRPr="00E73D46" w:rsidRDefault="007720A7" w:rsidP="004C5B93">
            <w:pPr>
              <w:widowControl w:val="0"/>
              <w:spacing w:before="120" w:after="120"/>
              <w:ind w:right="-142"/>
              <w:contextualSpacing/>
              <w:rPr>
                <w:rFonts w:asciiTheme="minorBidi" w:hAnsiTheme="minorBidi" w:cstheme="minorBidi"/>
                <w:b/>
                <w:bCs/>
                <w:sz w:val="24"/>
                <w:szCs w:val="24"/>
                <w:rtl/>
              </w:rPr>
            </w:pPr>
          </w:p>
        </w:tc>
        <w:tc>
          <w:tcPr>
            <w:tcW w:w="104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C71EED9"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proofErr w:type="spellStart"/>
            <w:r w:rsidRPr="00E73D46">
              <w:rPr>
                <w:rFonts w:asciiTheme="minorBidi" w:hAnsiTheme="minorBidi" w:cstheme="minorBidi"/>
                <w:b/>
                <w:bCs/>
                <w:sz w:val="24"/>
                <w:szCs w:val="24"/>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49E4D1E6" w14:textId="77777777" w:rsidR="007720A7" w:rsidRPr="00E73D46" w:rsidRDefault="007720A7" w:rsidP="004C5B93">
            <w:pPr>
              <w:widowControl w:val="0"/>
              <w:spacing w:before="120" w:after="120"/>
              <w:ind w:right="-142"/>
              <w:contextualSpacing/>
              <w:rPr>
                <w:rFonts w:asciiTheme="minorBidi" w:hAnsiTheme="minorBidi" w:cstheme="minorBidi"/>
                <w:b/>
                <w:bCs/>
                <w:sz w:val="24"/>
                <w:szCs w:val="24"/>
                <w:rtl/>
              </w:rPr>
            </w:pPr>
          </w:p>
        </w:tc>
      </w:tr>
    </w:tbl>
    <w:p w14:paraId="63A935F7"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p>
    <w:p w14:paraId="6D882B74" w14:textId="77777777" w:rsidR="007720A7" w:rsidRPr="00E73D46" w:rsidRDefault="007720A7" w:rsidP="004D1968">
      <w:pPr>
        <w:spacing w:before="120" w:after="120" w:line="240" w:lineRule="auto"/>
        <w:contextualSpacing/>
        <w:rPr>
          <w:rFonts w:asciiTheme="minorBidi" w:hAnsiTheme="minorBidi" w:cstheme="minorBidi"/>
          <w:b/>
          <w:bCs/>
          <w:sz w:val="24"/>
          <w:szCs w:val="24"/>
          <w:rtl/>
        </w:rPr>
      </w:pPr>
      <w:r w:rsidRPr="00E73D46">
        <w:rPr>
          <w:rFonts w:asciiTheme="minorBidi" w:hAnsiTheme="minorBidi" w:cstheme="minorBidi"/>
          <w:b/>
          <w:bCs/>
          <w:sz w:val="24"/>
          <w:szCs w:val="24"/>
          <w:rtl/>
        </w:rPr>
        <w:t xml:space="preserve">פירוט </w:t>
      </w:r>
      <w:r w:rsidR="004D1968" w:rsidRPr="00E73D46">
        <w:rPr>
          <w:rFonts w:asciiTheme="minorBidi" w:hAnsiTheme="minorBidi" w:cstheme="minorBidi"/>
          <w:b/>
          <w:bCs/>
          <w:sz w:val="24"/>
          <w:szCs w:val="24"/>
          <w:rtl/>
        </w:rPr>
        <w:t>ה</w:t>
      </w:r>
      <w:r w:rsidRPr="00E73D46">
        <w:rPr>
          <w:rFonts w:asciiTheme="minorBidi" w:hAnsiTheme="minorBidi" w:cstheme="minorBidi"/>
          <w:b/>
          <w:bCs/>
          <w:sz w:val="24"/>
          <w:szCs w:val="24"/>
          <w:rtl/>
        </w:rPr>
        <w:t>מחירים</w:t>
      </w:r>
      <w:r w:rsidR="004D1968" w:rsidRPr="00E73D46">
        <w:rPr>
          <w:rFonts w:asciiTheme="minorBidi" w:hAnsiTheme="minorBidi" w:cstheme="minorBidi"/>
          <w:b/>
          <w:bCs/>
          <w:sz w:val="24"/>
          <w:szCs w:val="24"/>
          <w:rtl/>
        </w:rPr>
        <w:t xml:space="preserve"> לשירותי </w:t>
      </w:r>
      <w:r w:rsidR="003043E4">
        <w:rPr>
          <w:rFonts w:asciiTheme="minorBidi" w:hAnsiTheme="minorBidi" w:cstheme="minorBidi"/>
          <w:b/>
          <w:bCs/>
          <w:sz w:val="24"/>
          <w:szCs w:val="24"/>
          <w:rtl/>
        </w:rPr>
        <w:t>אבטחת מידע וסייבר</w:t>
      </w:r>
    </w:p>
    <w:p w14:paraId="1BF80278" w14:textId="77777777" w:rsidR="00D7601B" w:rsidRPr="00E73D46" w:rsidRDefault="00D7601B" w:rsidP="00D7601B">
      <w:pPr>
        <w:spacing w:before="120" w:after="120" w:line="240" w:lineRule="auto"/>
        <w:contextualSpacing/>
        <w:rPr>
          <w:rFonts w:asciiTheme="minorBidi" w:hAnsiTheme="minorBidi" w:cstheme="minorBidi"/>
          <w:sz w:val="24"/>
          <w:szCs w:val="24"/>
          <w:rtl/>
        </w:rPr>
      </w:pPr>
    </w:p>
    <w:tbl>
      <w:tblPr>
        <w:tblStyle w:val="4-11"/>
        <w:bidiVisual/>
        <w:tblW w:w="9690"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4439"/>
        <w:gridCol w:w="4662"/>
      </w:tblGrid>
      <w:tr w:rsidR="00D7601B" w:rsidRPr="006E7E72" w14:paraId="3F5D0E7B" w14:textId="77777777" w:rsidTr="003A24C9">
        <w:trPr>
          <w:cnfStyle w:val="100000000000" w:firstRow="1" w:lastRow="0" w:firstColumn="0" w:lastColumn="0" w:oddVBand="0" w:evenVBand="0" w:oddHBand="0"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4837CDB" w14:textId="77777777" w:rsidR="00D7601B" w:rsidRPr="00DB15B6" w:rsidRDefault="00D7601B" w:rsidP="00334281">
            <w:pPr>
              <w:spacing w:before="120" w:after="120" w:line="240" w:lineRule="auto"/>
              <w:contextualSpacing/>
              <w:jc w:val="center"/>
              <w:rPr>
                <w:rFonts w:asciiTheme="minorBidi" w:hAnsiTheme="minorBidi"/>
                <w:color w:val="auto"/>
                <w:sz w:val="24"/>
                <w:szCs w:val="24"/>
                <w:rtl/>
              </w:rPr>
            </w:pPr>
            <w:r w:rsidRPr="00EA70F0">
              <w:rPr>
                <w:rFonts w:asciiTheme="minorBidi" w:hAnsiTheme="minorBidi"/>
                <w:color w:val="auto"/>
                <w:sz w:val="24"/>
                <w:szCs w:val="24"/>
                <w:rtl/>
              </w:rPr>
              <w:t>מס'</w:t>
            </w:r>
          </w:p>
        </w:tc>
        <w:tc>
          <w:tcPr>
            <w:tcW w:w="431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3598712" w14:textId="77777777" w:rsidR="00D7601B" w:rsidRPr="00DB15B6" w:rsidRDefault="00D7601B" w:rsidP="00334281">
            <w:pPr>
              <w:spacing w:before="120"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tl/>
              </w:rPr>
            </w:pPr>
            <w:r w:rsidRPr="00EA70F0">
              <w:rPr>
                <w:rFonts w:asciiTheme="minorBidi" w:hAnsiTheme="minorBidi"/>
                <w:color w:val="auto"/>
                <w:sz w:val="24"/>
                <w:szCs w:val="24"/>
                <w:rtl/>
              </w:rPr>
              <w:t>תיאור</w:t>
            </w:r>
          </w:p>
        </w:tc>
        <w:tc>
          <w:tcPr>
            <w:tcW w:w="453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C9F8924" w14:textId="77777777" w:rsidR="00D7601B" w:rsidRPr="00DB15B6" w:rsidRDefault="00D7601B" w:rsidP="0021023E">
            <w:pPr>
              <w:spacing w:before="120"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Pr>
            </w:pPr>
            <w:r w:rsidRPr="00EA70F0">
              <w:rPr>
                <w:rFonts w:asciiTheme="minorBidi" w:hAnsiTheme="minorBidi"/>
                <w:color w:val="auto"/>
                <w:sz w:val="24"/>
                <w:szCs w:val="24"/>
                <w:rtl/>
              </w:rPr>
              <w:t xml:space="preserve">מחיר </w:t>
            </w:r>
            <w:r w:rsidR="00D7649D" w:rsidRPr="00EA70F0">
              <w:rPr>
                <w:rFonts w:asciiTheme="minorBidi" w:hAnsiTheme="minorBidi"/>
                <w:color w:val="auto"/>
                <w:sz w:val="24"/>
                <w:szCs w:val="24"/>
                <w:rtl/>
              </w:rPr>
              <w:t>לשעה</w:t>
            </w:r>
            <w:r w:rsidRPr="00EA70F0">
              <w:rPr>
                <w:rFonts w:asciiTheme="minorBidi" w:hAnsiTheme="minorBidi"/>
                <w:color w:val="auto"/>
                <w:sz w:val="24"/>
                <w:szCs w:val="24"/>
                <w:rtl/>
              </w:rPr>
              <w:t xml:space="preserve"> (ללא מע"מ)</w:t>
            </w:r>
          </w:p>
        </w:tc>
      </w:tr>
      <w:tr w:rsidR="00D7601B" w:rsidRPr="00E73D46" w14:paraId="69546D53" w14:textId="77777777" w:rsidTr="003A24C9">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0016DCE" w14:textId="77777777" w:rsidR="00D7601B" w:rsidRPr="00E73D46" w:rsidRDefault="00480A8F" w:rsidP="004C5B93">
            <w:pPr>
              <w:spacing w:before="120" w:after="120" w:line="240" w:lineRule="auto"/>
              <w:contextualSpacing/>
              <w:jc w:val="center"/>
              <w:rPr>
                <w:rFonts w:asciiTheme="minorBidi" w:hAnsiTheme="minorBidi"/>
                <w:sz w:val="24"/>
                <w:szCs w:val="24"/>
                <w:rtl/>
              </w:rPr>
            </w:pPr>
            <w:r>
              <w:rPr>
                <w:rFonts w:asciiTheme="minorBidi" w:hAnsiTheme="minorBidi" w:hint="cs"/>
                <w:sz w:val="24"/>
                <w:szCs w:val="24"/>
                <w:rtl/>
              </w:rPr>
              <w:t>1</w:t>
            </w:r>
            <w:r w:rsidR="00D7601B" w:rsidRPr="00E73D46">
              <w:rPr>
                <w:rFonts w:asciiTheme="minorBidi" w:hAnsiTheme="minorBidi"/>
                <w:sz w:val="24"/>
                <w:szCs w:val="24"/>
                <w:rtl/>
              </w:rPr>
              <w:t>.</w:t>
            </w:r>
          </w:p>
        </w:tc>
        <w:tc>
          <w:tcPr>
            <w:tcW w:w="4313" w:type="dxa"/>
            <w:shd w:val="clear" w:color="auto" w:fill="auto"/>
            <w:vAlign w:val="center"/>
          </w:tcPr>
          <w:p w14:paraId="01DE71F9" w14:textId="69D9EC0A" w:rsidR="00D7601B" w:rsidRPr="00E73D46" w:rsidRDefault="00D7601B" w:rsidP="000D2F98">
            <w:pPr>
              <w:spacing w:before="120"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tl/>
              </w:rPr>
            </w:pPr>
            <w:r w:rsidRPr="00E73D46">
              <w:rPr>
                <w:rFonts w:asciiTheme="minorBidi" w:hAnsiTheme="minorBidi"/>
                <w:b/>
                <w:bCs/>
                <w:sz w:val="24"/>
                <w:szCs w:val="24"/>
                <w:rtl/>
              </w:rPr>
              <w:t>שעת עבודה יועץ</w:t>
            </w:r>
            <w:r w:rsidR="00D52A61">
              <w:rPr>
                <w:rFonts w:asciiTheme="minorBidi" w:hAnsiTheme="minorBidi" w:hint="cs"/>
                <w:b/>
                <w:bCs/>
                <w:sz w:val="24"/>
                <w:szCs w:val="24"/>
                <w:rtl/>
              </w:rPr>
              <w:t xml:space="preserve"> </w:t>
            </w:r>
            <w:r w:rsidR="000D166E">
              <w:rPr>
                <w:rFonts w:asciiTheme="minorBidi" w:hAnsiTheme="minorBidi" w:hint="cs"/>
                <w:b/>
                <w:bCs/>
                <w:sz w:val="24"/>
                <w:szCs w:val="24"/>
                <w:rtl/>
              </w:rPr>
              <w:t xml:space="preserve">בעל </w:t>
            </w:r>
            <w:r w:rsidRPr="00E73D46">
              <w:rPr>
                <w:rFonts w:asciiTheme="minorBidi" w:hAnsiTheme="minorBidi"/>
                <w:b/>
                <w:bCs/>
                <w:sz w:val="24"/>
                <w:szCs w:val="24"/>
                <w:rtl/>
              </w:rPr>
              <w:t xml:space="preserve">ניסיון בתחום </w:t>
            </w:r>
            <w:r w:rsidR="000D166E">
              <w:rPr>
                <w:rFonts w:asciiTheme="minorBidi" w:hAnsiTheme="minorBidi" w:hint="cs"/>
                <w:b/>
                <w:bCs/>
                <w:sz w:val="24"/>
                <w:szCs w:val="24"/>
                <w:rtl/>
              </w:rPr>
              <w:t>אבטחת מידע</w:t>
            </w:r>
            <w:r w:rsidRPr="00E73D46">
              <w:rPr>
                <w:rFonts w:asciiTheme="minorBidi" w:hAnsiTheme="minorBidi"/>
                <w:b/>
                <w:bCs/>
                <w:sz w:val="24"/>
                <w:szCs w:val="24"/>
                <w:rtl/>
              </w:rPr>
              <w:t xml:space="preserve"> של </w:t>
            </w:r>
            <w:r w:rsidR="000D2F98">
              <w:rPr>
                <w:rFonts w:asciiTheme="minorBidi" w:hAnsiTheme="minorBidi" w:hint="cs"/>
                <w:b/>
                <w:bCs/>
                <w:sz w:val="24"/>
                <w:szCs w:val="24"/>
                <w:rtl/>
              </w:rPr>
              <w:t>למעלה</w:t>
            </w:r>
            <w:r w:rsidR="00310930">
              <w:rPr>
                <w:rFonts w:asciiTheme="minorBidi" w:hAnsiTheme="minorBidi" w:hint="cs"/>
                <w:b/>
                <w:bCs/>
                <w:sz w:val="24"/>
                <w:szCs w:val="24"/>
                <w:rtl/>
              </w:rPr>
              <w:t xml:space="preserve"> </w:t>
            </w:r>
            <w:r w:rsidR="000D2F98">
              <w:rPr>
                <w:rFonts w:asciiTheme="minorBidi" w:hAnsiTheme="minorBidi" w:hint="cs"/>
                <w:b/>
                <w:bCs/>
                <w:sz w:val="24"/>
                <w:szCs w:val="24"/>
                <w:rtl/>
              </w:rPr>
              <w:t>מ- 3</w:t>
            </w:r>
            <w:r w:rsidRPr="00E73D46">
              <w:rPr>
                <w:rFonts w:asciiTheme="minorBidi" w:hAnsiTheme="minorBidi"/>
                <w:b/>
                <w:bCs/>
                <w:sz w:val="24"/>
                <w:szCs w:val="24"/>
                <w:rtl/>
              </w:rPr>
              <w:t xml:space="preserve"> שנים</w:t>
            </w:r>
          </w:p>
        </w:tc>
        <w:tc>
          <w:tcPr>
            <w:tcW w:w="4530" w:type="dxa"/>
            <w:shd w:val="clear" w:color="auto" w:fill="auto"/>
            <w:vAlign w:val="center"/>
          </w:tcPr>
          <w:p w14:paraId="4DC713EE" w14:textId="77777777" w:rsidR="00D7601B" w:rsidRPr="00E73D46" w:rsidRDefault="00D7601B" w:rsidP="00101D7F">
            <w:pPr>
              <w:spacing w:before="120"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tl/>
              </w:rPr>
            </w:pPr>
          </w:p>
        </w:tc>
      </w:tr>
      <w:tr w:rsidR="00110984" w:rsidRPr="00E73D46" w14:paraId="0506C8C7" w14:textId="77777777" w:rsidTr="003A24C9">
        <w:trPr>
          <w:trHeight w:val="695"/>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1" w:themeFillTint="33"/>
            <w:vAlign w:val="center"/>
          </w:tcPr>
          <w:p w14:paraId="66F2EE27" w14:textId="77777777" w:rsidR="00110984" w:rsidRPr="00E73D46" w:rsidRDefault="00480A8F" w:rsidP="004C5B93">
            <w:pPr>
              <w:spacing w:before="120" w:after="120" w:line="240" w:lineRule="auto"/>
              <w:contextualSpacing/>
              <w:jc w:val="center"/>
              <w:rPr>
                <w:rFonts w:asciiTheme="minorBidi" w:hAnsiTheme="minorBidi"/>
                <w:sz w:val="24"/>
                <w:szCs w:val="24"/>
                <w:rtl/>
              </w:rPr>
            </w:pPr>
            <w:r>
              <w:rPr>
                <w:rFonts w:asciiTheme="minorBidi" w:hAnsiTheme="minorBidi" w:hint="cs"/>
                <w:sz w:val="24"/>
                <w:szCs w:val="24"/>
                <w:rtl/>
              </w:rPr>
              <w:t>2</w:t>
            </w:r>
            <w:r w:rsidR="00110984">
              <w:rPr>
                <w:rFonts w:asciiTheme="minorBidi" w:hAnsiTheme="minorBidi" w:hint="cs"/>
                <w:sz w:val="24"/>
                <w:szCs w:val="24"/>
                <w:rtl/>
              </w:rPr>
              <w:t>.</w:t>
            </w:r>
          </w:p>
        </w:tc>
        <w:tc>
          <w:tcPr>
            <w:tcW w:w="4313" w:type="dxa"/>
            <w:shd w:val="clear" w:color="auto" w:fill="DEEAF6" w:themeFill="accent1" w:themeFillTint="33"/>
            <w:vAlign w:val="center"/>
          </w:tcPr>
          <w:p w14:paraId="10A748AE" w14:textId="2DECDFB6" w:rsidR="00110984" w:rsidRPr="00E73D46" w:rsidRDefault="00110984" w:rsidP="0069435A">
            <w:pPr>
              <w:spacing w:before="120" w:after="120" w:line="240"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b/>
                <w:bCs/>
                <w:sz w:val="24"/>
                <w:szCs w:val="24"/>
                <w:rtl/>
              </w:rPr>
            </w:pPr>
            <w:r w:rsidRPr="00E73D46">
              <w:rPr>
                <w:rFonts w:asciiTheme="minorBidi" w:hAnsiTheme="minorBidi"/>
                <w:b/>
                <w:bCs/>
                <w:sz w:val="24"/>
                <w:szCs w:val="24"/>
                <w:rtl/>
              </w:rPr>
              <w:t>שעת עבודה יועץ בכיר</w:t>
            </w:r>
            <w:r w:rsidR="00D52A61">
              <w:rPr>
                <w:rFonts w:asciiTheme="minorBidi" w:hAnsiTheme="minorBidi" w:hint="cs"/>
                <w:b/>
                <w:bCs/>
                <w:sz w:val="24"/>
                <w:szCs w:val="24"/>
                <w:rtl/>
              </w:rPr>
              <w:t xml:space="preserve"> </w:t>
            </w:r>
            <w:r w:rsidR="000D166E">
              <w:rPr>
                <w:rFonts w:asciiTheme="minorBidi" w:hAnsiTheme="minorBidi" w:hint="cs"/>
                <w:b/>
                <w:bCs/>
                <w:sz w:val="24"/>
                <w:szCs w:val="24"/>
                <w:rtl/>
              </w:rPr>
              <w:t xml:space="preserve">בעל </w:t>
            </w:r>
            <w:r w:rsidRPr="00E73D46">
              <w:rPr>
                <w:rFonts w:asciiTheme="minorBidi" w:hAnsiTheme="minorBidi"/>
                <w:b/>
                <w:bCs/>
                <w:sz w:val="24"/>
                <w:szCs w:val="24"/>
                <w:rtl/>
              </w:rPr>
              <w:t xml:space="preserve">ניסיון בתחום </w:t>
            </w:r>
            <w:r w:rsidR="000D166E">
              <w:rPr>
                <w:rFonts w:asciiTheme="minorBidi" w:hAnsiTheme="minorBidi" w:hint="cs"/>
                <w:b/>
                <w:bCs/>
                <w:sz w:val="24"/>
                <w:szCs w:val="24"/>
                <w:rtl/>
              </w:rPr>
              <w:t>אבטחת מידע</w:t>
            </w:r>
            <w:r w:rsidR="000D166E" w:rsidRPr="00E73D46">
              <w:rPr>
                <w:rFonts w:asciiTheme="minorBidi" w:hAnsiTheme="minorBidi"/>
                <w:b/>
                <w:bCs/>
                <w:sz w:val="24"/>
                <w:szCs w:val="24"/>
                <w:rtl/>
              </w:rPr>
              <w:t xml:space="preserve"> </w:t>
            </w:r>
            <w:r w:rsidRPr="00E73D46">
              <w:rPr>
                <w:rFonts w:asciiTheme="minorBidi" w:hAnsiTheme="minorBidi"/>
                <w:b/>
                <w:bCs/>
                <w:sz w:val="24"/>
                <w:szCs w:val="24"/>
                <w:rtl/>
              </w:rPr>
              <w:t>של למעלה מ- 6 שנים</w:t>
            </w:r>
          </w:p>
        </w:tc>
        <w:tc>
          <w:tcPr>
            <w:tcW w:w="4530" w:type="dxa"/>
            <w:shd w:val="clear" w:color="auto" w:fill="DEEAF6" w:themeFill="accent1" w:themeFillTint="33"/>
            <w:vAlign w:val="center"/>
          </w:tcPr>
          <w:p w14:paraId="7C9BEE02" w14:textId="77777777" w:rsidR="00110984" w:rsidRPr="00E73D46" w:rsidRDefault="00110984" w:rsidP="00101D7F">
            <w:pPr>
              <w:spacing w:before="120"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sz w:val="24"/>
                <w:szCs w:val="24"/>
                <w:rtl/>
              </w:rPr>
            </w:pPr>
          </w:p>
        </w:tc>
      </w:tr>
    </w:tbl>
    <w:p w14:paraId="70512C1E" w14:textId="77777777" w:rsidR="006D0ADB" w:rsidRDefault="006D0ADB" w:rsidP="004C5B93">
      <w:pPr>
        <w:spacing w:before="120" w:after="120"/>
        <w:ind w:left="-2"/>
        <w:contextualSpacing/>
        <w:jc w:val="both"/>
        <w:rPr>
          <w:rFonts w:asciiTheme="minorBidi" w:hAnsiTheme="minorBidi" w:cstheme="minorBidi" w:hint="cs"/>
          <w:sz w:val="24"/>
          <w:szCs w:val="24"/>
          <w:rtl/>
        </w:rPr>
      </w:pPr>
      <w:bookmarkStart w:id="2" w:name="_GoBack"/>
      <w:bookmarkEnd w:id="2"/>
    </w:p>
    <w:p w14:paraId="75167315" w14:textId="77777777" w:rsidR="00C146D0" w:rsidRPr="006C61DC" w:rsidRDefault="00C146D0" w:rsidP="00C146D0">
      <w:pPr>
        <w:pStyle w:val="ae"/>
        <w:spacing w:before="120" w:after="120"/>
        <w:ind w:left="565"/>
        <w:jc w:val="both"/>
        <w:rPr>
          <w:rFonts w:asciiTheme="minorBidi" w:hAnsiTheme="minorBidi" w:cstheme="minorBidi"/>
          <w:sz w:val="24"/>
          <w:szCs w:val="24"/>
          <w:rtl/>
        </w:rPr>
      </w:pPr>
    </w:p>
    <w:tbl>
      <w:tblPr>
        <w:tblStyle w:val="6-1"/>
        <w:tblpPr w:leftFromText="180" w:rightFromText="180" w:bottomFromText="160" w:vertAnchor="text" w:horzAnchor="margin" w:tblpY="138"/>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3928"/>
        <w:gridCol w:w="3303"/>
      </w:tblGrid>
      <w:tr w:rsidR="00480A8F" w:rsidRPr="006C61DC" w14:paraId="4C858A34" w14:textId="77777777" w:rsidTr="008E0DF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0" w:type="dxa"/>
            <w:tcBorders>
              <w:bottom w:val="none" w:sz="0" w:space="0" w:color="auto"/>
            </w:tcBorders>
          </w:tcPr>
          <w:p w14:paraId="7949D3F4" w14:textId="77777777" w:rsidR="007720A7" w:rsidRPr="00DB15B6" w:rsidRDefault="007720A7" w:rsidP="004C5B93">
            <w:pPr>
              <w:spacing w:before="120" w:after="120" w:line="360" w:lineRule="auto"/>
              <w:contextualSpacing/>
              <w:jc w:val="both"/>
              <w:rPr>
                <w:rFonts w:asciiTheme="minorBidi" w:hAnsiTheme="minorBidi" w:cstheme="minorBidi"/>
                <w:color w:val="auto"/>
                <w:sz w:val="24"/>
                <w:szCs w:val="24"/>
              </w:rPr>
            </w:pPr>
          </w:p>
        </w:tc>
        <w:tc>
          <w:tcPr>
            <w:tcW w:w="3928" w:type="dxa"/>
            <w:tcBorders>
              <w:bottom w:val="none" w:sz="0" w:space="0" w:color="auto"/>
            </w:tcBorders>
          </w:tcPr>
          <w:p w14:paraId="20552410" w14:textId="77777777" w:rsidR="007720A7" w:rsidRPr="00EA70F0" w:rsidRDefault="007720A7" w:rsidP="004C5B93">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Borders>
              <w:bottom w:val="none" w:sz="0" w:space="0" w:color="auto"/>
            </w:tcBorders>
          </w:tcPr>
          <w:p w14:paraId="7D554D5B" w14:textId="77777777" w:rsidR="007720A7" w:rsidRPr="00DB15B6" w:rsidRDefault="007720A7" w:rsidP="004C5B93">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480A8F" w:rsidRPr="006C61DC" w14:paraId="1655B6E1" w14:textId="77777777" w:rsidTr="008E0DF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550" w:type="dxa"/>
            <w:vAlign w:val="bottom"/>
            <w:hideMark/>
          </w:tcPr>
          <w:p w14:paraId="3A13C754" w14:textId="77777777" w:rsidR="007720A7" w:rsidRPr="00DB15B6" w:rsidRDefault="007720A7" w:rsidP="004C5B93">
            <w:pPr>
              <w:spacing w:before="120" w:after="120" w:line="360" w:lineRule="auto"/>
              <w:contextualSpacing/>
              <w:jc w:val="center"/>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928" w:type="dxa"/>
            <w:vAlign w:val="bottom"/>
            <w:hideMark/>
          </w:tcPr>
          <w:p w14:paraId="23D2C493" w14:textId="77777777" w:rsidR="007720A7" w:rsidRPr="00DB15B6" w:rsidRDefault="007720A7" w:rsidP="004C5B93">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מורשה חתימה ותפקידו</w:t>
            </w:r>
          </w:p>
        </w:tc>
        <w:tc>
          <w:tcPr>
            <w:tcW w:w="3303" w:type="dxa"/>
            <w:vAlign w:val="bottom"/>
            <w:hideMark/>
          </w:tcPr>
          <w:p w14:paraId="67CBF3D2" w14:textId="77777777" w:rsidR="007720A7" w:rsidRPr="00DB15B6" w:rsidRDefault="007720A7" w:rsidP="004C5B93">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71558551"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p>
    <w:p w14:paraId="78E85B60" w14:textId="77777777" w:rsidR="007720A7" w:rsidRPr="00E73D46" w:rsidRDefault="007720A7" w:rsidP="004C5B93">
      <w:pPr>
        <w:spacing w:before="120" w:after="120" w:line="240" w:lineRule="auto"/>
        <w:contextualSpacing/>
        <w:rPr>
          <w:rFonts w:asciiTheme="minorBidi" w:hAnsiTheme="minorBidi" w:cstheme="minorBidi"/>
          <w:b/>
          <w:bCs/>
          <w:sz w:val="24"/>
          <w:szCs w:val="24"/>
          <w:rtl/>
        </w:rPr>
      </w:pPr>
    </w:p>
    <w:p w14:paraId="050661E6" w14:textId="77777777" w:rsidR="007720A7" w:rsidRPr="00E73D46" w:rsidRDefault="007720A7" w:rsidP="004C5B93">
      <w:pPr>
        <w:spacing w:before="120" w:after="120" w:line="360" w:lineRule="auto"/>
        <w:contextualSpacing/>
        <w:jc w:val="center"/>
        <w:rPr>
          <w:rFonts w:asciiTheme="minorBidi" w:hAnsiTheme="minorBidi" w:cstheme="minorBidi"/>
          <w:sz w:val="24"/>
          <w:szCs w:val="24"/>
          <w:u w:val="single"/>
          <w:rtl/>
        </w:rPr>
      </w:pPr>
      <w:r w:rsidRPr="00E73D46">
        <w:rPr>
          <w:rFonts w:asciiTheme="minorBidi" w:hAnsiTheme="minorBidi" w:cstheme="minorBidi"/>
          <w:sz w:val="24"/>
          <w:szCs w:val="24"/>
          <w:u w:val="single"/>
          <w:rtl/>
        </w:rPr>
        <w:t>אימות חתימה על ידי עו"ד</w:t>
      </w:r>
    </w:p>
    <w:p w14:paraId="60E656F2" w14:textId="77777777" w:rsidR="007720A7" w:rsidRPr="00E73D46" w:rsidRDefault="007720A7" w:rsidP="004C5B93">
      <w:pPr>
        <w:spacing w:before="120" w:after="120" w:line="360" w:lineRule="auto"/>
        <w:contextualSpacing/>
        <w:jc w:val="both"/>
        <w:rPr>
          <w:rFonts w:asciiTheme="minorBidi" w:hAnsiTheme="minorBidi" w:cstheme="minorBidi"/>
          <w:sz w:val="24"/>
          <w:szCs w:val="24"/>
          <w:rtl/>
        </w:rPr>
      </w:pPr>
      <w:r w:rsidRPr="00E73D46">
        <w:rPr>
          <w:rFonts w:asciiTheme="minorBidi" w:hAnsiTheme="minorBidi" w:cstheme="minorBidi"/>
          <w:sz w:val="24"/>
          <w:szCs w:val="24"/>
          <w:rtl/>
        </w:rPr>
        <w:t xml:space="preserve">אני הח"מ, עו"ד _______________מאשר/ת בזאת כי ______________ רשומה בישראל על פי דין וכי ה"ה ___________________ ; _________________ אשר </w:t>
      </w:r>
      <w:proofErr w:type="spellStart"/>
      <w:r w:rsidRPr="00E73D46">
        <w:rPr>
          <w:rFonts w:asciiTheme="minorBidi" w:hAnsiTheme="minorBidi" w:cstheme="minorBidi"/>
          <w:sz w:val="24"/>
          <w:szCs w:val="24"/>
          <w:rtl/>
        </w:rPr>
        <w:t>חתמ</w:t>
      </w:r>
      <w:proofErr w:type="spellEnd"/>
      <w:r w:rsidRPr="00E73D46">
        <w:rPr>
          <w:rFonts w:asciiTheme="minorBidi" w:hAnsiTheme="minorBidi" w:cstheme="minorBidi"/>
          <w:sz w:val="24"/>
          <w:szCs w:val="24"/>
          <w:rtl/>
        </w:rPr>
        <w:t xml:space="preserve">/ה על תצהיר זה בפני </w:t>
      </w:r>
      <w:proofErr w:type="spellStart"/>
      <w:r w:rsidRPr="00E73D46">
        <w:rPr>
          <w:rFonts w:asciiTheme="minorBidi" w:hAnsiTheme="minorBidi" w:cstheme="minorBidi"/>
          <w:sz w:val="24"/>
          <w:szCs w:val="24"/>
          <w:rtl/>
        </w:rPr>
        <w:t>מוסמכ</w:t>
      </w:r>
      <w:proofErr w:type="spellEnd"/>
      <w:r w:rsidRPr="00E73D46">
        <w:rPr>
          <w:rFonts w:asciiTheme="minorBidi" w:hAnsiTheme="minorBidi" w:cstheme="minorBidi"/>
          <w:sz w:val="24"/>
          <w:szCs w:val="24"/>
          <w:rtl/>
        </w:rPr>
        <w:t>/ת לעשות כן בשמו.</w:t>
      </w:r>
    </w:p>
    <w:tbl>
      <w:tblPr>
        <w:tblStyle w:val="6-1"/>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7720A7" w:rsidRPr="00E73D46" w14:paraId="4E0D84F8" w14:textId="77777777" w:rsidTr="008E0DF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tcBorders>
              <w:bottom w:val="none" w:sz="0" w:space="0" w:color="auto"/>
            </w:tcBorders>
          </w:tcPr>
          <w:p w14:paraId="7FA26A10" w14:textId="77777777" w:rsidR="007720A7" w:rsidRPr="008E0DF4" w:rsidRDefault="007720A7" w:rsidP="008E0DF4">
            <w:pPr>
              <w:spacing w:before="120" w:after="120" w:line="360" w:lineRule="auto"/>
              <w:contextualSpacing/>
              <w:jc w:val="both"/>
              <w:rPr>
                <w:rFonts w:asciiTheme="minorBidi" w:hAnsiTheme="minorBidi" w:cstheme="minorBidi"/>
                <w:color w:val="auto"/>
                <w:sz w:val="24"/>
                <w:szCs w:val="24"/>
                <w:rtl/>
              </w:rPr>
            </w:pPr>
          </w:p>
        </w:tc>
        <w:tc>
          <w:tcPr>
            <w:tcW w:w="3850" w:type="dxa"/>
            <w:tcBorders>
              <w:bottom w:val="none" w:sz="0" w:space="0" w:color="auto"/>
            </w:tcBorders>
          </w:tcPr>
          <w:p w14:paraId="14CBD416" w14:textId="77777777" w:rsidR="007720A7" w:rsidRPr="008E0DF4" w:rsidRDefault="007720A7" w:rsidP="008E0DF4">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435" w:type="dxa"/>
            <w:tcBorders>
              <w:bottom w:val="none" w:sz="0" w:space="0" w:color="auto"/>
            </w:tcBorders>
          </w:tcPr>
          <w:p w14:paraId="6A941599" w14:textId="77777777" w:rsidR="007720A7" w:rsidRPr="008E0DF4" w:rsidRDefault="007720A7" w:rsidP="008E0DF4">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7720A7" w:rsidRPr="00E73D46" w14:paraId="7F304A32" w14:textId="77777777" w:rsidTr="008E0DF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shd w:val="clear" w:color="auto" w:fill="BDD6EE" w:themeFill="accent1" w:themeFillTint="66"/>
            <w:vAlign w:val="center"/>
            <w:hideMark/>
          </w:tcPr>
          <w:p w14:paraId="77B2F7A1" w14:textId="77777777" w:rsidR="007720A7" w:rsidRPr="00EA70F0" w:rsidRDefault="007720A7" w:rsidP="008E0DF4">
            <w:pPr>
              <w:spacing w:before="120" w:after="120" w:line="360" w:lineRule="auto"/>
              <w:contextualSpacing/>
              <w:jc w:val="both"/>
              <w:rPr>
                <w:rFonts w:asciiTheme="minorBidi" w:hAnsiTheme="minorBidi" w:cstheme="minorBidi"/>
                <w:color w:val="auto"/>
                <w:sz w:val="24"/>
                <w:szCs w:val="24"/>
              </w:rPr>
            </w:pPr>
            <w:r w:rsidRPr="00EA70F0">
              <w:rPr>
                <w:rFonts w:asciiTheme="minorBidi" w:hAnsiTheme="minorBidi" w:cstheme="minorBidi"/>
                <w:color w:val="auto"/>
                <w:sz w:val="24"/>
                <w:szCs w:val="24"/>
                <w:rtl/>
              </w:rPr>
              <w:t>תאריך</w:t>
            </w:r>
          </w:p>
        </w:tc>
        <w:tc>
          <w:tcPr>
            <w:tcW w:w="3850" w:type="dxa"/>
            <w:shd w:val="clear" w:color="auto" w:fill="BDD6EE" w:themeFill="accent1" w:themeFillTint="66"/>
            <w:vAlign w:val="center"/>
            <w:hideMark/>
          </w:tcPr>
          <w:p w14:paraId="27D2DE04" w14:textId="77777777" w:rsidR="007720A7" w:rsidRPr="00EA70F0" w:rsidRDefault="007720A7" w:rsidP="008E0DF4">
            <w:pPr>
              <w:tabs>
                <w:tab w:val="left" w:pos="332"/>
                <w:tab w:val="center" w:pos="1816"/>
              </w:tabs>
              <w:spacing w:before="120" w:after="12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שם מלא של עו"ד</w:t>
            </w:r>
          </w:p>
        </w:tc>
        <w:tc>
          <w:tcPr>
            <w:tcW w:w="3435" w:type="dxa"/>
            <w:shd w:val="clear" w:color="auto" w:fill="BDD6EE" w:themeFill="accent1" w:themeFillTint="66"/>
            <w:vAlign w:val="center"/>
            <w:hideMark/>
          </w:tcPr>
          <w:p w14:paraId="5F9C031D" w14:textId="77777777" w:rsidR="007720A7" w:rsidRPr="00EA70F0" w:rsidRDefault="007720A7" w:rsidP="008E0DF4">
            <w:pPr>
              <w:spacing w:before="120" w:after="12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EA70F0">
              <w:rPr>
                <w:rFonts w:asciiTheme="minorBidi" w:hAnsiTheme="minorBidi" w:cstheme="minorBidi"/>
                <w:b/>
                <w:bCs/>
                <w:color w:val="auto"/>
                <w:sz w:val="24"/>
                <w:szCs w:val="24"/>
                <w:rtl/>
              </w:rPr>
              <w:t>חתימה וחותמת</w:t>
            </w:r>
          </w:p>
        </w:tc>
      </w:tr>
    </w:tbl>
    <w:p w14:paraId="7A9B581F" w14:textId="43A2D165" w:rsidR="00872AC3" w:rsidRPr="00E73D46" w:rsidRDefault="00872AC3">
      <w:pPr>
        <w:bidi w:val="0"/>
        <w:spacing w:after="0" w:line="240" w:lineRule="auto"/>
        <w:rPr>
          <w:rFonts w:asciiTheme="minorBidi" w:eastAsia="Times New Roman" w:hAnsiTheme="minorBidi" w:cstheme="minorBidi"/>
          <w:kern w:val="32"/>
          <w:sz w:val="24"/>
          <w:szCs w:val="24"/>
          <w:lang w:eastAsia="he-IL"/>
        </w:rPr>
      </w:pPr>
      <w:bookmarkStart w:id="3" w:name="_נספח_ד'-_טופס"/>
      <w:bookmarkEnd w:id="3"/>
    </w:p>
    <w:sectPr w:rsidR="00872AC3" w:rsidRPr="00E73D46" w:rsidSect="00845D80">
      <w:headerReference w:type="default" r:id="rId8"/>
      <w:footerReference w:type="default" r:id="rId9"/>
      <w:headerReference w:type="first" r:id="rId10"/>
      <w:footerReference w:type="first" r:id="rId11"/>
      <w:pgSz w:w="11906" w:h="16838" w:code="9"/>
      <w:pgMar w:top="1701" w:right="1418" w:bottom="1134"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7E2D9" w14:textId="77777777" w:rsidR="0007666D" w:rsidRDefault="0007666D" w:rsidP="0038772F">
      <w:pPr>
        <w:spacing w:after="0" w:line="240" w:lineRule="auto"/>
      </w:pPr>
      <w:r>
        <w:separator/>
      </w:r>
    </w:p>
  </w:endnote>
  <w:endnote w:type="continuationSeparator" w:id="0">
    <w:p w14:paraId="286AD7FE" w14:textId="77777777" w:rsidR="0007666D" w:rsidRDefault="0007666D"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MS Sans Serif">
    <w:altName w:val="Times New Roman"/>
    <w:panose1 w:val="00000000000000000000"/>
    <w:charset w:val="00"/>
    <w:family w:val="roman"/>
    <w:notTrueType/>
    <w:pitch w:val="default"/>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77D0E" w14:textId="77777777" w:rsidR="0007666D" w:rsidRDefault="0007666D" w:rsidP="00BD1DAB">
    <w:pPr>
      <w:pStyle w:val="ab"/>
      <w:bidi w:val="0"/>
    </w:pPr>
    <w:r>
      <w:rPr>
        <w:noProof/>
      </w:rPr>
      <mc:AlternateContent>
        <mc:Choice Requires="wps">
          <w:drawing>
            <wp:anchor distT="0" distB="0" distL="114300" distR="114300" simplePos="0" relativeHeight="251661312" behindDoc="0" locked="0" layoutInCell="1" allowOverlap="1" wp14:anchorId="6068F983" wp14:editId="36390AA8">
              <wp:simplePos x="0" y="0"/>
              <wp:positionH relativeFrom="margin">
                <wp:posOffset>-225188</wp:posOffset>
              </wp:positionH>
              <wp:positionV relativeFrom="bottomMargin">
                <wp:posOffset>75233</wp:posOffset>
              </wp:positionV>
              <wp:extent cx="5337175" cy="526623"/>
              <wp:effectExtent l="0" t="0" r="0" b="6985"/>
              <wp:wrapThrough wrapText="bothSides">
                <wp:wrapPolygon edited="0">
                  <wp:start x="77" y="0"/>
                  <wp:lineTo x="77" y="21105"/>
                  <wp:lineTo x="21433" y="21105"/>
                  <wp:lineTo x="21433" y="0"/>
                  <wp:lineTo x="77" y="0"/>
                </wp:wrapPolygon>
              </wp:wrapThrough>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526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C9173" w14:textId="77777777" w:rsidR="0007666D" w:rsidRDefault="0007666D" w:rsidP="001631D1">
                          <w:pPr>
                            <w:pStyle w:val="ab"/>
                            <w:jc w:val="center"/>
                            <w:rPr>
                              <w:rFonts w:ascii="Tahoma" w:hAnsi="Tahoma" w:cs="Tahoma"/>
                              <w:color w:val="665D58"/>
                              <w:sz w:val="17"/>
                              <w:szCs w:val="17"/>
                              <w:rtl/>
                            </w:rPr>
                          </w:pPr>
                        </w:p>
                        <w:p w14:paraId="14749FED" w14:textId="238FD9B3" w:rsidR="0007666D" w:rsidRDefault="0007666D" w:rsidP="001E0DC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 xml:space="preserve">               </w:t>
                          </w:r>
                          <w:r w:rsidRPr="000620C6">
                            <w:rPr>
                              <w:rFonts w:ascii="Tahoma" w:hAnsi="Tahoma" w:cs="Tahoma"/>
                              <w:color w:val="665D58"/>
                              <w:sz w:val="17"/>
                              <w:szCs w:val="17"/>
                              <w:rtl/>
                            </w:rPr>
                            <w:t xml:space="preserve">עמוד </w:t>
                          </w:r>
                          <w:r w:rsidR="005436A5">
                            <w:rPr>
                              <w:rFonts w:ascii="Tahoma" w:hAnsi="Tahoma" w:cs="Tahoma"/>
                              <w:color w:val="665D58"/>
                              <w:sz w:val="17"/>
                              <w:szCs w:val="17"/>
                            </w:rPr>
                            <w:t xml:space="preserve"> </w:t>
                          </w:r>
                          <w:r w:rsidR="00A7396E">
                            <w:rPr>
                              <w:rFonts w:ascii="Tahoma" w:hAnsi="Tahoma" w:cs="Tahoma"/>
                              <w:color w:val="665D58"/>
                              <w:sz w:val="17"/>
                              <w:szCs w:val="17"/>
                            </w:rPr>
                            <w:t>18</w:t>
                          </w:r>
                          <w:r w:rsidRPr="000620C6">
                            <w:rPr>
                              <w:rFonts w:ascii="Tahoma" w:hAnsi="Tahoma" w:cs="Tahoma"/>
                              <w:color w:val="665D58"/>
                              <w:sz w:val="17"/>
                              <w:szCs w:val="17"/>
                            </w:rPr>
                            <w:t xml:space="preserve"> </w:t>
                          </w:r>
                          <w:r w:rsidRPr="000620C6">
                            <w:rPr>
                              <w:rFonts w:ascii="Tahoma" w:hAnsi="Tahoma" w:cs="Tahoma"/>
                              <w:color w:val="665D58"/>
                              <w:sz w:val="17"/>
                              <w:szCs w:val="17"/>
                              <w:rtl/>
                            </w:rPr>
                            <w:t>מתוך</w:t>
                          </w:r>
                          <w:r w:rsidR="00A7396E">
                            <w:rPr>
                              <w:rFonts w:ascii="Tahoma" w:hAnsi="Tahoma" w:cs="Tahoma"/>
                              <w:color w:val="665D58"/>
                              <w:spacing w:val="-3"/>
                              <w:sz w:val="17"/>
                              <w:szCs w:val="17"/>
                            </w:rPr>
                            <w:t>52</w:t>
                          </w:r>
                          <w:r>
                            <w:rPr>
                              <w:rFonts w:ascii="Tahoma" w:hAnsi="Tahoma" w:cs="Tahoma"/>
                              <w:color w:val="665D58"/>
                              <w:spacing w:val="-3"/>
                              <w:sz w:val="17"/>
                              <w:szCs w:val="17"/>
                            </w:rPr>
                            <w:t xml:space="preserve"> </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color w:val="665D58"/>
                              <w:spacing w:val="-3"/>
                              <w:sz w:val="17"/>
                              <w:szCs w:val="17"/>
                            </w:rPr>
                            <w:t xml:space="preserve"> </w:t>
                          </w:r>
                        </w:p>
                        <w:p w14:paraId="592814F3" w14:textId="77777777" w:rsidR="0007666D" w:rsidRPr="007E1890" w:rsidRDefault="005436A5" w:rsidP="001E0DCB">
                          <w:pPr>
                            <w:spacing w:before="60" w:after="0" w:line="240" w:lineRule="auto"/>
                            <w:jc w:val="both"/>
                            <w:rPr>
                              <w:rFonts w:ascii="Tahoma" w:hAnsi="Tahoma" w:cs="Tahoma"/>
                              <w:color w:val="665D58"/>
                              <w:sz w:val="17"/>
                              <w:szCs w:val="17"/>
                              <w:rtl/>
                            </w:rPr>
                          </w:pPr>
                          <w:hyperlink r:id="rId1" w:history="1">
                            <w:r w:rsidR="0007666D" w:rsidRPr="00577220">
                              <w:rPr>
                                <w:rFonts w:ascii="Tahoma" w:hAnsi="Tahoma" w:cs="Tahoma"/>
                                <w:b/>
                                <w:bCs/>
                                <w:color w:val="665D58"/>
                                <w:spacing w:val="-4"/>
                                <w:sz w:val="19"/>
                                <w:szCs w:val="19"/>
                              </w:rPr>
                              <w:t>www.land.gov.il</w:t>
                            </w:r>
                          </w:hyperlink>
                          <w:r w:rsidR="0007666D">
                            <w:rPr>
                              <w:rFonts w:ascii="Tahoma" w:hAnsi="Tahoma" w:cs="Tahoma"/>
                              <w:color w:val="665D58"/>
                              <w:sz w:val="17"/>
                              <w:szCs w:val="17"/>
                              <w:rtl/>
                            </w:rPr>
                            <w:t xml:space="preserve">    </w:t>
                          </w:r>
                          <w:r w:rsidR="0007666D">
                            <w:rPr>
                              <w:rFonts w:ascii="Tahoma" w:hAnsi="Tahoma" w:cs="Tahoma"/>
                              <w:b/>
                              <w:bCs/>
                              <w:color w:val="665D58"/>
                              <w:sz w:val="17"/>
                              <w:szCs w:val="17"/>
                            </w:rPr>
                            <w:t xml:space="preserve">                                                           </w:t>
                          </w:r>
                          <w:r w:rsidR="0007666D">
                            <w:rPr>
                              <w:rFonts w:ascii="Tahoma" w:hAnsi="Tahoma" w:cs="Tahoma" w:hint="cs"/>
                              <w:color w:val="665D58"/>
                              <w:sz w:val="17"/>
                              <w:szCs w:val="17"/>
                              <w:rtl/>
                            </w:rPr>
                            <w:t xml:space="preserve">שער הממשלה:  </w:t>
                          </w:r>
                          <w:r w:rsidR="0007666D">
                            <w:rPr>
                              <w:rFonts w:ascii="Tahoma" w:hAnsi="Tahoma" w:cs="Tahoma"/>
                              <w:color w:val="665D58"/>
                              <w:sz w:val="19"/>
                              <w:szCs w:val="19"/>
                            </w:rPr>
                            <w:t>www.gov.il</w:t>
                          </w:r>
                        </w:p>
                        <w:p w14:paraId="71B88BEB" w14:textId="77777777" w:rsidR="0007666D" w:rsidRPr="007E1890" w:rsidRDefault="0007666D" w:rsidP="001E0DCB">
                          <w:pPr>
                            <w:spacing w:after="0" w:line="240" w:lineRule="auto"/>
                            <w:jc w:val="both"/>
                            <w:rPr>
                              <w:rFonts w:ascii="Tahoma" w:hAnsi="Tahoma" w:cs="Tahoma"/>
                              <w:color w:val="665D58"/>
                              <w:sz w:val="17"/>
                              <w:szCs w:val="17"/>
                              <w:rtl/>
                            </w:rPr>
                          </w:pPr>
                        </w:p>
                        <w:p w14:paraId="4FDC9A06" w14:textId="77777777" w:rsidR="0007666D" w:rsidRPr="007E1890" w:rsidRDefault="0007666D" w:rsidP="001E0DCB">
                          <w:pPr>
                            <w:spacing w:after="0" w:line="240" w:lineRule="auto"/>
                            <w:jc w:val="both"/>
                            <w:rPr>
                              <w:rFonts w:ascii="Tahoma" w:hAnsi="Tahoma" w:cs="Tahoma"/>
                              <w:color w:val="665D58"/>
                              <w:sz w:val="17"/>
                              <w:szCs w:val="17"/>
                              <w:rtl/>
                            </w:rPr>
                          </w:pPr>
                        </w:p>
                        <w:p w14:paraId="5D0DC87F" w14:textId="77777777" w:rsidR="0007666D" w:rsidRPr="007E1890" w:rsidRDefault="0007666D" w:rsidP="00D45755">
                          <w:pPr>
                            <w:tabs>
                              <w:tab w:val="right" w:pos="7961"/>
                            </w:tabs>
                            <w:spacing w:before="60" w:after="0" w:line="240" w:lineRule="auto"/>
                            <w:rPr>
                              <w:rFonts w:ascii="Tahoma" w:hAnsi="Tahoma" w:cs="Tahoma"/>
                              <w:color w:val="665D58"/>
                              <w:sz w:val="17"/>
                              <w:szCs w:val="17"/>
                              <w:rtl/>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8F983" id="_x0000_t202" coordsize="21600,21600" o:spt="202" path="m,l,21600r21600,l21600,xe">
              <v:stroke joinstyle="miter"/>
              <v:path gradientshapeok="t" o:connecttype="rect"/>
            </v:shapetype>
            <v:shape id="Text Box 16" o:spid="_x0000_s1026" type="#_x0000_t202" style="position:absolute;margin-left:-17.75pt;margin-top:5.9pt;width:420.25pt;height:4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" filled="f" stroked="f">
              <v:textbox inset="2mm,0,2mm,0">
                <w:txbxContent>
                  <w:p w14:paraId="004C9173" w14:textId="77777777" w:rsidR="0007666D" w:rsidRDefault="0007666D" w:rsidP="001631D1">
                    <w:pPr>
                      <w:pStyle w:val="ab"/>
                      <w:jc w:val="center"/>
                      <w:rPr>
                        <w:rFonts w:ascii="Tahoma" w:hAnsi="Tahoma" w:cs="Tahoma"/>
                        <w:color w:val="665D58"/>
                        <w:sz w:val="17"/>
                        <w:szCs w:val="17"/>
                        <w:rtl/>
                      </w:rPr>
                    </w:pPr>
                  </w:p>
                  <w:p w14:paraId="14749FED" w14:textId="238FD9B3" w:rsidR="0007666D" w:rsidRDefault="0007666D" w:rsidP="001E0DC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 xml:space="preserve">               </w:t>
                    </w:r>
                    <w:r w:rsidRPr="000620C6">
                      <w:rPr>
                        <w:rFonts w:ascii="Tahoma" w:hAnsi="Tahoma" w:cs="Tahoma"/>
                        <w:color w:val="665D58"/>
                        <w:sz w:val="17"/>
                        <w:szCs w:val="17"/>
                        <w:rtl/>
                      </w:rPr>
                      <w:t xml:space="preserve">עמוד </w:t>
                    </w:r>
                    <w:r w:rsidR="005436A5">
                      <w:rPr>
                        <w:rFonts w:ascii="Tahoma" w:hAnsi="Tahoma" w:cs="Tahoma"/>
                        <w:color w:val="665D58"/>
                        <w:sz w:val="17"/>
                        <w:szCs w:val="17"/>
                      </w:rPr>
                      <w:t xml:space="preserve"> </w:t>
                    </w:r>
                    <w:r w:rsidR="00A7396E">
                      <w:rPr>
                        <w:rFonts w:ascii="Tahoma" w:hAnsi="Tahoma" w:cs="Tahoma"/>
                        <w:color w:val="665D58"/>
                        <w:sz w:val="17"/>
                        <w:szCs w:val="17"/>
                      </w:rPr>
                      <w:t>18</w:t>
                    </w:r>
                    <w:r w:rsidRPr="000620C6">
                      <w:rPr>
                        <w:rFonts w:ascii="Tahoma" w:hAnsi="Tahoma" w:cs="Tahoma"/>
                        <w:color w:val="665D58"/>
                        <w:sz w:val="17"/>
                        <w:szCs w:val="17"/>
                      </w:rPr>
                      <w:t xml:space="preserve"> </w:t>
                    </w:r>
                    <w:r w:rsidRPr="000620C6">
                      <w:rPr>
                        <w:rFonts w:ascii="Tahoma" w:hAnsi="Tahoma" w:cs="Tahoma"/>
                        <w:color w:val="665D58"/>
                        <w:sz w:val="17"/>
                        <w:szCs w:val="17"/>
                        <w:rtl/>
                      </w:rPr>
                      <w:t>מתוך</w:t>
                    </w:r>
                    <w:r w:rsidR="00A7396E">
                      <w:rPr>
                        <w:rFonts w:ascii="Tahoma" w:hAnsi="Tahoma" w:cs="Tahoma"/>
                        <w:color w:val="665D58"/>
                        <w:spacing w:val="-3"/>
                        <w:sz w:val="17"/>
                        <w:szCs w:val="17"/>
                      </w:rPr>
                      <w:t>52</w:t>
                    </w:r>
                    <w:r>
                      <w:rPr>
                        <w:rFonts w:ascii="Tahoma" w:hAnsi="Tahoma" w:cs="Tahoma"/>
                        <w:color w:val="665D58"/>
                        <w:spacing w:val="-3"/>
                        <w:sz w:val="17"/>
                        <w:szCs w:val="17"/>
                      </w:rPr>
                      <w:t xml:space="preserve"> </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color w:val="665D58"/>
                        <w:spacing w:val="-3"/>
                        <w:sz w:val="17"/>
                        <w:szCs w:val="17"/>
                      </w:rPr>
                      <w:t xml:space="preserve"> </w:t>
                    </w:r>
                  </w:p>
                  <w:p w14:paraId="592814F3" w14:textId="77777777" w:rsidR="0007666D" w:rsidRPr="007E1890" w:rsidRDefault="005436A5" w:rsidP="001E0DCB">
                    <w:pPr>
                      <w:spacing w:before="60" w:after="0" w:line="240" w:lineRule="auto"/>
                      <w:jc w:val="both"/>
                      <w:rPr>
                        <w:rFonts w:ascii="Tahoma" w:hAnsi="Tahoma" w:cs="Tahoma"/>
                        <w:color w:val="665D58"/>
                        <w:sz w:val="17"/>
                        <w:szCs w:val="17"/>
                        <w:rtl/>
                      </w:rPr>
                    </w:pPr>
                    <w:hyperlink r:id="rId2" w:history="1">
                      <w:r w:rsidR="0007666D" w:rsidRPr="00577220">
                        <w:rPr>
                          <w:rFonts w:ascii="Tahoma" w:hAnsi="Tahoma" w:cs="Tahoma"/>
                          <w:b/>
                          <w:bCs/>
                          <w:color w:val="665D58"/>
                          <w:spacing w:val="-4"/>
                          <w:sz w:val="19"/>
                          <w:szCs w:val="19"/>
                        </w:rPr>
                        <w:t>www.land.gov.il</w:t>
                      </w:r>
                    </w:hyperlink>
                    <w:r w:rsidR="0007666D">
                      <w:rPr>
                        <w:rFonts w:ascii="Tahoma" w:hAnsi="Tahoma" w:cs="Tahoma"/>
                        <w:color w:val="665D58"/>
                        <w:sz w:val="17"/>
                        <w:szCs w:val="17"/>
                        <w:rtl/>
                      </w:rPr>
                      <w:t xml:space="preserve">    </w:t>
                    </w:r>
                    <w:r w:rsidR="0007666D">
                      <w:rPr>
                        <w:rFonts w:ascii="Tahoma" w:hAnsi="Tahoma" w:cs="Tahoma"/>
                        <w:b/>
                        <w:bCs/>
                        <w:color w:val="665D58"/>
                        <w:sz w:val="17"/>
                        <w:szCs w:val="17"/>
                      </w:rPr>
                      <w:t xml:space="preserve">                                                           </w:t>
                    </w:r>
                    <w:r w:rsidR="0007666D">
                      <w:rPr>
                        <w:rFonts w:ascii="Tahoma" w:hAnsi="Tahoma" w:cs="Tahoma" w:hint="cs"/>
                        <w:color w:val="665D58"/>
                        <w:sz w:val="17"/>
                        <w:szCs w:val="17"/>
                        <w:rtl/>
                      </w:rPr>
                      <w:t xml:space="preserve">שער הממשלה:  </w:t>
                    </w:r>
                    <w:r w:rsidR="0007666D">
                      <w:rPr>
                        <w:rFonts w:ascii="Tahoma" w:hAnsi="Tahoma" w:cs="Tahoma"/>
                        <w:color w:val="665D58"/>
                        <w:sz w:val="19"/>
                        <w:szCs w:val="19"/>
                      </w:rPr>
                      <w:t>www.gov.il</w:t>
                    </w:r>
                  </w:p>
                  <w:p w14:paraId="71B88BEB" w14:textId="77777777" w:rsidR="0007666D" w:rsidRPr="007E1890" w:rsidRDefault="0007666D" w:rsidP="001E0DCB">
                    <w:pPr>
                      <w:spacing w:after="0" w:line="240" w:lineRule="auto"/>
                      <w:jc w:val="both"/>
                      <w:rPr>
                        <w:rFonts w:ascii="Tahoma" w:hAnsi="Tahoma" w:cs="Tahoma"/>
                        <w:color w:val="665D58"/>
                        <w:sz w:val="17"/>
                        <w:szCs w:val="17"/>
                        <w:rtl/>
                      </w:rPr>
                    </w:pPr>
                  </w:p>
                  <w:p w14:paraId="4FDC9A06" w14:textId="77777777" w:rsidR="0007666D" w:rsidRPr="007E1890" w:rsidRDefault="0007666D" w:rsidP="001E0DCB">
                    <w:pPr>
                      <w:spacing w:after="0" w:line="240" w:lineRule="auto"/>
                      <w:jc w:val="both"/>
                      <w:rPr>
                        <w:rFonts w:ascii="Tahoma" w:hAnsi="Tahoma" w:cs="Tahoma"/>
                        <w:color w:val="665D58"/>
                        <w:sz w:val="17"/>
                        <w:szCs w:val="17"/>
                        <w:rtl/>
                      </w:rPr>
                    </w:pPr>
                  </w:p>
                  <w:p w14:paraId="5D0DC87F" w14:textId="77777777" w:rsidR="0007666D" w:rsidRPr="007E1890" w:rsidRDefault="0007666D" w:rsidP="00D45755">
                    <w:pPr>
                      <w:tabs>
                        <w:tab w:val="right" w:pos="7961"/>
                      </w:tabs>
                      <w:spacing w:before="60" w:after="0" w:line="240" w:lineRule="auto"/>
                      <w:rPr>
                        <w:rFonts w:ascii="Tahoma" w:hAnsi="Tahoma" w:cs="Tahoma"/>
                        <w:color w:val="665D58"/>
                        <w:sz w:val="17"/>
                        <w:szCs w:val="17"/>
                        <w:rtl/>
                      </w:rPr>
                    </w:pPr>
                  </w:p>
                </w:txbxContent>
              </v:textbox>
              <w10:wrap type="through" anchorx="margin" anchory="margin"/>
            </v:shape>
          </w:pict>
        </mc:Fallback>
      </mc:AlternateContent>
    </w:r>
    <w:r>
      <w:rPr>
        <w:noProof/>
      </w:rPr>
      <mc:AlternateContent>
        <mc:Choice Requires="wpg">
          <w:drawing>
            <wp:anchor distT="0" distB="0" distL="114300" distR="114300" simplePos="0" relativeHeight="251659264" behindDoc="0" locked="0" layoutInCell="1" allowOverlap="1" wp14:anchorId="455A905E" wp14:editId="3E614EF9">
              <wp:simplePos x="0" y="0"/>
              <wp:positionH relativeFrom="column">
                <wp:posOffset>5094425</wp:posOffset>
              </wp:positionH>
              <wp:positionV relativeFrom="paragraph">
                <wp:posOffset>122982</wp:posOffset>
              </wp:positionV>
              <wp:extent cx="1790065" cy="323215"/>
              <wp:effectExtent l="3175" t="0" r="0" b="317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11" name="Rectangle 11"/>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2"/>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4"/>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94FD8" id="Group 10" o:spid="_x0000_s1026" style="position:absolute;left:0;text-align:left;margin-left:401.15pt;margin-top:9.7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">
              <v:rect id="Rectangle 11"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MuscMA&#10;AADbAAAADwAAAGRycy9kb3ducmV2LnhtbERPTWvCQBC9F/wPywi9FN3YUA3RVaTQIpVgq+19yI5J&#10;MDsbstsY++tdoeBtHu9zFqve1KKj1lWWFUzGEQji3OqKCwXfh7dRAsJ5ZI21ZVJwIQer5eBhgam2&#10;Z/6ibu8LEULYpaig9L5JpXR5SQbd2DbEgTva1qAPsC2kbvEcwk0tn6NoKg1WHBpKbOi1pPy0/zUK&#10;sr94+5k8Zf5l+l7sPpJu9sPxTKnHYb+eg/DU+7v4373RYf4Ebr+E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MuscMAAADbAAAADwAAAAAAAAAAAAAAAACYAgAAZHJzL2Rv&#10;d25yZXYueG1sUEsFBgAAAAAEAAQA9QAAAIgDAAAAAA==&#10;" stroked="f">
                <v:fill color2="#df6d27" angle="90" focus="100%" type="gradient"/>
              </v:rect>
              <v:rect id="Rectangle 12"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Gh8EA&#10;AADbAAAADwAAAGRycy9kb3ducmV2LnhtbERPTWvCQBC9F/wPywi9FN3EQwnRNahQqIceGkvPQ3bM&#10;BrOzYXeNaX99tyB4m8f7nE012V6M5EPnWEG+zEAQN0533Cr4Or0tChAhImvsHZOCHwpQbWdPGyy1&#10;u/EnjXVsRQrhUKICE+NQShkaQxbD0g3EiTs7bzEm6FupPd5SuO3lKstepcWOU4PBgQ6Gmkt9tQpk&#10;ceLjL8vM18eXbz8W5iOv90o9z6fdGkSkKT7Ed/e7TvNX8P9LOk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7xofBAAAA2wAAAA8AAAAAAAAAAAAAAAAAmAIAAGRycy9kb3du&#10;cmV2LnhtbFBLBQYAAAAABAAEAPUAAACGAwAAAAA=&#10;" stroked="f">
                <v:fill color2="#007dc5" angle="90" focus="100%" type="gradient"/>
              </v:rect>
              <v:rect id="Rectangle 13"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tSr8A&#10;AADbAAAADwAAAGRycy9kb3ducmV2LnhtbERPzYrCMBC+C75DGMGLrOkqyFKN4q4s9FSw7gPMNmNT&#10;bCalSbW+vREEb/Px/c5mN9hGXKnztWMFn/MEBHHpdM2Vgr/T78cXCB+QNTaOScGdPOy249EGU+1u&#10;fKRrESoRQ9inqMCE0KZS+tKQRT93LXHkzq6zGCLsKqk7vMVw28hFkqykxZpjg8GWfgyVl6K3Csj8&#10;Z3omv4u+PVB+yEOfL7OZUtPJsF+DCDSEt/jlznScv4TnL/EAu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Qi1KvwAAANsAAAAPAAAAAAAAAAAAAAAAAJgCAABkcnMvZG93bnJl&#10;di54bWxQSwUGAAAAAAQABAD1AAAAhAMAAAAA&#10;" stroked="f">
                <v:fill color2="#50b848" angle="90" focus="100%" type="gradient"/>
              </v:rect>
              <v:rect id="Rectangle 14"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dJ5sEA&#10;AADbAAAADwAAAGRycy9kb3ducmV2LnhtbERPS4vCMBC+L/gfwgjeNNVdH1SjSFlhDwq+Dh6HZmyL&#10;zaQ0sdZ/bwRhb/PxPWexak0pGqpdYVnBcBCBIE6tLjhTcD5t+jMQziNrLC2Tgic5WC07XwuMtX3w&#10;gZqjz0QIYRejgtz7KpbSpTkZdANbEQfuamuDPsA6k7rGRwg3pRxF0UQaLDg05FhRklN6O96Ngr2f&#10;Nt/D8eU+3uwmbvq7TdbJNVGq123XcxCeWv8v/rj/dJj/A+9fwg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nSebBAAAA2wAAAA8AAAAAAAAAAAAAAAAAmAIAAGRycy9kb3du&#10;cmV2LnhtbFBLBQYAAAAABAAEAPUAAACGAwAAAAA=&#10;" stroked="f">
                <v:fill color2="#665d58" angle="90" focus="100%" type="gradient"/>
              </v:rect>
            </v:group>
          </w:pict>
        </mc:Fallback>
      </mc:AlternateContent>
    </w:r>
    <w:r>
      <w:rPr>
        <w:noProof/>
      </w:rPr>
      <mc:AlternateContent>
        <mc:Choice Requires="wps">
          <w:drawing>
            <wp:anchor distT="0" distB="0" distL="114300" distR="114300" simplePos="0" relativeHeight="251662336" behindDoc="0" locked="0" layoutInCell="1" allowOverlap="1" wp14:anchorId="361F84B8" wp14:editId="72334DA6">
              <wp:simplePos x="0" y="0"/>
              <wp:positionH relativeFrom="column">
                <wp:posOffset>306468</wp:posOffset>
              </wp:positionH>
              <wp:positionV relativeFrom="paragraph">
                <wp:posOffset>261857</wp:posOffset>
              </wp:positionV>
              <wp:extent cx="274320" cy="186690"/>
              <wp:effectExtent l="0" t="0" r="254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21B00" w14:textId="77777777" w:rsidR="0007666D" w:rsidRDefault="0007666D" w:rsidP="00BD1DAB">
                          <w:pPr>
                            <w:rPr>
                              <w:rtl/>
                            </w:rPr>
                          </w:pPr>
                          <w:r w:rsidRPr="008F2422">
                            <w:rPr>
                              <w:noProof/>
                            </w:rPr>
                            <w:drawing>
                              <wp:inline distT="0" distB="0" distL="0" distR="0" wp14:anchorId="507B4659" wp14:editId="2446A7C4">
                                <wp:extent cx="263525" cy="168275"/>
                                <wp:effectExtent l="0" t="0" r="3175" b="3175"/>
                                <wp:docPr id="29"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3525" cy="168275"/>
                                        </a:xfrm>
                                        <a:prstGeom prst="rect">
                                          <a:avLst/>
                                        </a:prstGeom>
                                        <a:noFill/>
                                        <a:ln>
                                          <a:noFill/>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1F84B8" id="Text Box 15" o:spid="_x0000_s1027" type="#_x0000_t202" style="position:absolute;margin-left:24.15pt;margin-top:20.6pt;width:21.6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" filled="f" stroked="f">
              <v:textbox inset="0,0,0,0">
                <w:txbxContent>
                  <w:p w14:paraId="27421B00" w14:textId="77777777" w:rsidR="0007666D" w:rsidRDefault="0007666D" w:rsidP="00BD1DAB">
                    <w:pPr>
                      <w:rPr>
                        <w:rtl/>
                      </w:rPr>
                    </w:pPr>
                    <w:r w:rsidRPr="008F2422">
                      <w:rPr>
                        <w:noProof/>
                      </w:rPr>
                      <w:drawing>
                        <wp:inline distT="0" distB="0" distL="0" distR="0" wp14:anchorId="507B4659" wp14:editId="2446A7C4">
                          <wp:extent cx="263525" cy="168275"/>
                          <wp:effectExtent l="0" t="0" r="3175" b="3175"/>
                          <wp:docPr id="29"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525" cy="16827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F5E3C" w14:textId="77777777" w:rsidR="0007666D" w:rsidRDefault="0007666D" w:rsidP="00BD1DAB">
    <w:pPr>
      <w:pStyle w:val="ab"/>
      <w:tabs>
        <w:tab w:val="clear" w:pos="4153"/>
        <w:tab w:val="clear" w:pos="8306"/>
        <w:tab w:val="left" w:pos="5684"/>
      </w:tabs>
    </w:pPr>
    <w:r>
      <w:rPr>
        <w:noProof/>
      </w:rPr>
      <w:drawing>
        <wp:anchor distT="0" distB="0" distL="114300" distR="114300" simplePos="0" relativeHeight="251657216" behindDoc="0" locked="0" layoutInCell="1" allowOverlap="1" wp14:anchorId="533C4384" wp14:editId="49F6F6D8">
          <wp:simplePos x="0" y="0"/>
          <wp:positionH relativeFrom="column">
            <wp:posOffset>102235</wp:posOffset>
          </wp:positionH>
          <wp:positionV relativeFrom="paragraph">
            <wp:posOffset>120650</wp:posOffset>
          </wp:positionV>
          <wp:extent cx="266700" cy="171450"/>
          <wp:effectExtent l="0" t="0" r="0" b="0"/>
          <wp:wrapSquare wrapText="bothSides"/>
          <wp:docPr id="28"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226898C8" wp14:editId="21BA021B">
              <wp:simplePos x="0" y="0"/>
              <wp:positionH relativeFrom="column">
                <wp:posOffset>-163830</wp:posOffset>
              </wp:positionH>
              <wp:positionV relativeFrom="paragraph">
                <wp:posOffset>-595630</wp:posOffset>
              </wp:positionV>
              <wp:extent cx="5405120" cy="1065530"/>
              <wp:effectExtent l="1905" t="1905" r="3175"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1065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1EA5A" w14:textId="77777777" w:rsidR="0007666D" w:rsidRDefault="0007666D" w:rsidP="00BD1DAB">
                          <w:pPr>
                            <w:spacing w:before="60" w:after="0"/>
                            <w:rPr>
                              <w:rFonts w:ascii="Tahoma" w:hAnsi="Tahoma" w:cs="Tahoma"/>
                              <w:b/>
                              <w:bCs/>
                              <w:color w:val="665D58"/>
                              <w:spacing w:val="-4"/>
                              <w:sz w:val="17"/>
                              <w:szCs w:val="17"/>
                              <w:rtl/>
                            </w:rPr>
                          </w:pPr>
                        </w:p>
                        <w:p w14:paraId="1C484175" w14:textId="77777777" w:rsidR="0007666D" w:rsidRDefault="0007666D" w:rsidP="00BD1DAB">
                          <w:pPr>
                            <w:tabs>
                              <w:tab w:val="right" w:pos="7961"/>
                            </w:tabs>
                            <w:spacing w:before="60" w:after="0" w:line="240" w:lineRule="auto"/>
                            <w:rPr>
                              <w:rFonts w:ascii="Tahoma" w:hAnsi="Tahoma" w:cs="Tahoma"/>
                              <w:color w:val="665D58"/>
                              <w:sz w:val="17"/>
                              <w:szCs w:val="17"/>
                              <w:rtl/>
                            </w:rPr>
                          </w:pPr>
                          <w:r>
                            <w:rPr>
                              <w:rFonts w:ascii="Tahoma" w:hAnsi="Tahoma" w:cs="Tahoma" w:hint="cs"/>
                              <w:b/>
                              <w:bCs/>
                              <w:color w:val="665D58"/>
                              <w:spacing w:val="-4"/>
                              <w:sz w:val="17"/>
                              <w:szCs w:val="17"/>
                              <w:rtl/>
                            </w:rPr>
                            <w:t xml:space="preserve">  </w:t>
                          </w:r>
                          <w:r>
                            <w:rPr>
                              <w:rFonts w:ascii="Tahoma" w:hAnsi="Tahoma" w:cs="Tahoma" w:hint="cs"/>
                              <w:color w:val="665D58"/>
                              <w:sz w:val="17"/>
                              <w:szCs w:val="17"/>
                              <w:rtl/>
                            </w:rPr>
                            <w:t xml:space="preserve"> </w:t>
                          </w:r>
                        </w:p>
                        <w:p w14:paraId="1B03F947" w14:textId="77777777" w:rsidR="0007666D" w:rsidRDefault="0007666D" w:rsidP="00BD1DAB">
                          <w:pPr>
                            <w:tabs>
                              <w:tab w:val="right" w:pos="7961"/>
                            </w:tabs>
                            <w:spacing w:before="60" w:after="0" w:line="240" w:lineRule="auto"/>
                            <w:rPr>
                              <w:rFonts w:ascii="Tahoma" w:hAnsi="Tahoma" w:cs="Tahoma"/>
                              <w:color w:val="665D58"/>
                              <w:sz w:val="17"/>
                              <w:szCs w:val="17"/>
                              <w:rtl/>
                            </w:rPr>
                          </w:pPr>
                        </w:p>
                        <w:p w14:paraId="027ECF1F" w14:textId="77777777" w:rsidR="0007666D" w:rsidRDefault="0007666D"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hint="cs"/>
                              <w:color w:val="665D58"/>
                              <w:sz w:val="17"/>
                              <w:szCs w:val="17"/>
                              <w:rtl/>
                            </w:rPr>
                            <w:t xml:space="preserve">  </w:t>
                          </w:r>
                        </w:p>
                        <w:p w14:paraId="55DC7FD3" w14:textId="77777777" w:rsidR="0007666D" w:rsidRPr="007E1890" w:rsidRDefault="005436A5" w:rsidP="00BD1DAB">
                          <w:pPr>
                            <w:spacing w:before="60" w:after="0" w:line="240" w:lineRule="auto"/>
                            <w:jc w:val="both"/>
                            <w:rPr>
                              <w:rFonts w:ascii="Tahoma" w:hAnsi="Tahoma" w:cs="Tahoma"/>
                              <w:color w:val="665D58"/>
                              <w:sz w:val="17"/>
                              <w:szCs w:val="17"/>
                              <w:rtl/>
                            </w:rPr>
                          </w:pPr>
                          <w:hyperlink r:id="rId2" w:history="1">
                            <w:r w:rsidR="0007666D" w:rsidRPr="00577220">
                              <w:rPr>
                                <w:rFonts w:ascii="Tahoma" w:hAnsi="Tahoma" w:cs="Tahoma"/>
                                <w:b/>
                                <w:bCs/>
                                <w:color w:val="665D58"/>
                                <w:spacing w:val="-4"/>
                                <w:sz w:val="19"/>
                                <w:szCs w:val="19"/>
                              </w:rPr>
                              <w:t>www.land.gov.il</w:t>
                            </w:r>
                          </w:hyperlink>
                          <w:r w:rsidR="0007666D">
                            <w:rPr>
                              <w:rFonts w:ascii="Tahoma" w:hAnsi="Tahoma" w:cs="Tahoma"/>
                              <w:color w:val="665D58"/>
                              <w:sz w:val="17"/>
                              <w:szCs w:val="17"/>
                              <w:rtl/>
                            </w:rPr>
                            <w:t xml:space="preserve">    </w:t>
                          </w:r>
                          <w:r w:rsidR="0007666D">
                            <w:rPr>
                              <w:rFonts w:ascii="Tahoma" w:hAnsi="Tahoma" w:cs="Tahoma"/>
                              <w:b/>
                              <w:bCs/>
                              <w:color w:val="665D58"/>
                              <w:sz w:val="17"/>
                              <w:szCs w:val="17"/>
                            </w:rPr>
                            <w:t xml:space="preserve"> </w:t>
                          </w:r>
                          <w:r w:rsidR="0007666D" w:rsidRPr="00104B6E">
                            <w:rPr>
                              <w:rFonts w:ascii="Tahoma" w:hAnsi="Tahoma" w:cs="Tahoma"/>
                              <w:b/>
                              <w:bCs/>
                              <w:color w:val="665D58"/>
                              <w:sz w:val="17"/>
                              <w:szCs w:val="17"/>
                              <w:rtl/>
                            </w:rPr>
                            <w:t xml:space="preserve"> </w:t>
                          </w:r>
                          <w:r w:rsidR="0007666D">
                            <w:rPr>
                              <w:rFonts w:ascii="Tahoma" w:hAnsi="Tahoma" w:cs="Tahoma"/>
                              <w:color w:val="665D58"/>
                              <w:sz w:val="17"/>
                              <w:szCs w:val="17"/>
                              <w:rtl/>
                            </w:rPr>
                            <w:t xml:space="preserve">   </w:t>
                          </w:r>
                          <w:r w:rsidR="0007666D">
                            <w:rPr>
                              <w:rFonts w:ascii="Tahoma" w:hAnsi="Tahoma" w:cs="Tahoma" w:hint="cs"/>
                              <w:color w:val="665D58"/>
                              <w:sz w:val="17"/>
                              <w:szCs w:val="17"/>
                              <w:rtl/>
                            </w:rPr>
                            <w:t xml:space="preserve">                                             </w:t>
                          </w:r>
                          <w:r w:rsidR="0007666D">
                            <w:rPr>
                              <w:rFonts w:ascii="Tahoma" w:hAnsi="Tahoma" w:cs="Tahoma"/>
                              <w:color w:val="665D58"/>
                              <w:sz w:val="17"/>
                              <w:szCs w:val="17"/>
                            </w:rPr>
                            <w:t xml:space="preserve"> </w:t>
                          </w:r>
                          <w:r w:rsidR="0007666D">
                            <w:rPr>
                              <w:rFonts w:ascii="Tahoma" w:hAnsi="Tahoma" w:cs="Tahoma"/>
                              <w:color w:val="665D58"/>
                              <w:sz w:val="17"/>
                              <w:szCs w:val="17"/>
                              <w:rtl/>
                            </w:rPr>
                            <w:t xml:space="preserve">    </w:t>
                          </w:r>
                          <w:r w:rsidR="0007666D">
                            <w:rPr>
                              <w:rFonts w:ascii="Tahoma" w:hAnsi="Tahoma" w:cs="Tahoma" w:hint="cs"/>
                              <w:color w:val="665D58"/>
                              <w:sz w:val="17"/>
                              <w:szCs w:val="17"/>
                              <w:rtl/>
                            </w:rPr>
                            <w:t xml:space="preserve">שער הממשלה:  </w:t>
                          </w:r>
                          <w:r w:rsidR="0007666D">
                            <w:rPr>
                              <w:rFonts w:ascii="Tahoma" w:hAnsi="Tahoma" w:cs="Tahoma"/>
                              <w:color w:val="665D58"/>
                              <w:sz w:val="19"/>
                              <w:szCs w:val="19"/>
                            </w:rPr>
                            <w:t>www.gov.il</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898C8" id="_x0000_t202" coordsize="21600,21600" o:spt="202" path="m,l,21600r21600,l21600,xe">
              <v:stroke joinstyle="miter"/>
              <v:path gradientshapeok="t" o:connecttype="rect"/>
            </v:shapetype>
            <v:shape id="Text Box 9" o:spid="_x0000_s1028" type="#_x0000_t202" style="position:absolute;left:0;text-align:left;margin-left:-12.9pt;margin-top:-46.9pt;width:425.6pt;height:8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" filled="f" stroked="f">
              <v:textbox inset="2mm,0,2mm,0">
                <w:txbxContent>
                  <w:p w14:paraId="1AC1EA5A" w14:textId="77777777" w:rsidR="0007666D" w:rsidRDefault="0007666D" w:rsidP="00BD1DAB">
                    <w:pPr>
                      <w:spacing w:before="60" w:after="0"/>
                      <w:rPr>
                        <w:rFonts w:ascii="Tahoma" w:hAnsi="Tahoma" w:cs="Tahoma"/>
                        <w:b/>
                        <w:bCs/>
                        <w:color w:val="665D58"/>
                        <w:spacing w:val="-4"/>
                        <w:sz w:val="17"/>
                        <w:szCs w:val="17"/>
                        <w:rtl/>
                      </w:rPr>
                    </w:pPr>
                  </w:p>
                  <w:p w14:paraId="1C484175" w14:textId="77777777" w:rsidR="0007666D" w:rsidRDefault="0007666D" w:rsidP="00BD1DAB">
                    <w:pPr>
                      <w:tabs>
                        <w:tab w:val="right" w:pos="7961"/>
                      </w:tabs>
                      <w:spacing w:before="60" w:after="0" w:line="240" w:lineRule="auto"/>
                      <w:rPr>
                        <w:rFonts w:ascii="Tahoma" w:hAnsi="Tahoma" w:cs="Tahoma"/>
                        <w:color w:val="665D58"/>
                        <w:sz w:val="17"/>
                        <w:szCs w:val="17"/>
                        <w:rtl/>
                      </w:rPr>
                    </w:pPr>
                    <w:r>
                      <w:rPr>
                        <w:rFonts w:ascii="Tahoma" w:hAnsi="Tahoma" w:cs="Tahoma" w:hint="cs"/>
                        <w:b/>
                        <w:bCs/>
                        <w:color w:val="665D58"/>
                        <w:spacing w:val="-4"/>
                        <w:sz w:val="17"/>
                        <w:szCs w:val="17"/>
                        <w:rtl/>
                      </w:rPr>
                      <w:t xml:space="preserve">  </w:t>
                    </w:r>
                    <w:r>
                      <w:rPr>
                        <w:rFonts w:ascii="Tahoma" w:hAnsi="Tahoma" w:cs="Tahoma" w:hint="cs"/>
                        <w:color w:val="665D58"/>
                        <w:sz w:val="17"/>
                        <w:szCs w:val="17"/>
                        <w:rtl/>
                      </w:rPr>
                      <w:t xml:space="preserve"> </w:t>
                    </w:r>
                  </w:p>
                  <w:p w14:paraId="1B03F947" w14:textId="77777777" w:rsidR="0007666D" w:rsidRDefault="0007666D" w:rsidP="00BD1DAB">
                    <w:pPr>
                      <w:tabs>
                        <w:tab w:val="right" w:pos="7961"/>
                      </w:tabs>
                      <w:spacing w:before="60" w:after="0" w:line="240" w:lineRule="auto"/>
                      <w:rPr>
                        <w:rFonts w:ascii="Tahoma" w:hAnsi="Tahoma" w:cs="Tahoma"/>
                        <w:color w:val="665D58"/>
                        <w:sz w:val="17"/>
                        <w:szCs w:val="17"/>
                        <w:rtl/>
                      </w:rPr>
                    </w:pPr>
                  </w:p>
                  <w:p w14:paraId="027ECF1F" w14:textId="77777777" w:rsidR="0007666D" w:rsidRDefault="0007666D"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hint="cs"/>
                        <w:color w:val="665D58"/>
                        <w:sz w:val="17"/>
                        <w:szCs w:val="17"/>
                        <w:rtl/>
                      </w:rPr>
                      <w:t xml:space="preserve">  </w:t>
                    </w:r>
                  </w:p>
                  <w:p w14:paraId="55DC7FD3" w14:textId="77777777" w:rsidR="0007666D" w:rsidRPr="007E1890" w:rsidRDefault="001515FB" w:rsidP="00BD1DAB">
                    <w:pPr>
                      <w:spacing w:before="60" w:after="0" w:line="240" w:lineRule="auto"/>
                      <w:jc w:val="both"/>
                      <w:rPr>
                        <w:rFonts w:ascii="Tahoma" w:hAnsi="Tahoma" w:cs="Tahoma"/>
                        <w:color w:val="665D58"/>
                        <w:sz w:val="17"/>
                        <w:szCs w:val="17"/>
                        <w:rtl/>
                      </w:rPr>
                    </w:pPr>
                    <w:hyperlink r:id="rId3" w:history="1">
                      <w:r w:rsidR="0007666D" w:rsidRPr="00577220">
                        <w:rPr>
                          <w:rFonts w:ascii="Tahoma" w:hAnsi="Tahoma" w:cs="Tahoma"/>
                          <w:b/>
                          <w:bCs/>
                          <w:color w:val="665D58"/>
                          <w:spacing w:val="-4"/>
                          <w:sz w:val="19"/>
                          <w:szCs w:val="19"/>
                        </w:rPr>
                        <w:t>www.land.gov.il</w:t>
                      </w:r>
                    </w:hyperlink>
                    <w:r w:rsidR="0007666D">
                      <w:rPr>
                        <w:rFonts w:ascii="Tahoma" w:hAnsi="Tahoma" w:cs="Tahoma"/>
                        <w:color w:val="665D58"/>
                        <w:sz w:val="17"/>
                        <w:szCs w:val="17"/>
                        <w:rtl/>
                      </w:rPr>
                      <w:t xml:space="preserve">    </w:t>
                    </w:r>
                    <w:r w:rsidR="0007666D">
                      <w:rPr>
                        <w:rFonts w:ascii="Tahoma" w:hAnsi="Tahoma" w:cs="Tahoma"/>
                        <w:b/>
                        <w:bCs/>
                        <w:color w:val="665D58"/>
                        <w:sz w:val="17"/>
                        <w:szCs w:val="17"/>
                      </w:rPr>
                      <w:t xml:space="preserve"> </w:t>
                    </w:r>
                    <w:r w:rsidR="0007666D" w:rsidRPr="00104B6E">
                      <w:rPr>
                        <w:rFonts w:ascii="Tahoma" w:hAnsi="Tahoma" w:cs="Tahoma"/>
                        <w:b/>
                        <w:bCs/>
                        <w:color w:val="665D58"/>
                        <w:sz w:val="17"/>
                        <w:szCs w:val="17"/>
                        <w:rtl/>
                      </w:rPr>
                      <w:t xml:space="preserve"> </w:t>
                    </w:r>
                    <w:r w:rsidR="0007666D">
                      <w:rPr>
                        <w:rFonts w:ascii="Tahoma" w:hAnsi="Tahoma" w:cs="Tahoma"/>
                        <w:color w:val="665D58"/>
                        <w:sz w:val="17"/>
                        <w:szCs w:val="17"/>
                        <w:rtl/>
                      </w:rPr>
                      <w:t xml:space="preserve">   </w:t>
                    </w:r>
                    <w:r w:rsidR="0007666D">
                      <w:rPr>
                        <w:rFonts w:ascii="Tahoma" w:hAnsi="Tahoma" w:cs="Tahoma" w:hint="cs"/>
                        <w:color w:val="665D58"/>
                        <w:sz w:val="17"/>
                        <w:szCs w:val="17"/>
                        <w:rtl/>
                      </w:rPr>
                      <w:t xml:space="preserve">                                             </w:t>
                    </w:r>
                    <w:r w:rsidR="0007666D">
                      <w:rPr>
                        <w:rFonts w:ascii="Tahoma" w:hAnsi="Tahoma" w:cs="Tahoma"/>
                        <w:color w:val="665D58"/>
                        <w:sz w:val="17"/>
                        <w:szCs w:val="17"/>
                      </w:rPr>
                      <w:t xml:space="preserve"> </w:t>
                    </w:r>
                    <w:r w:rsidR="0007666D">
                      <w:rPr>
                        <w:rFonts w:ascii="Tahoma" w:hAnsi="Tahoma" w:cs="Tahoma"/>
                        <w:color w:val="665D58"/>
                        <w:sz w:val="17"/>
                        <w:szCs w:val="17"/>
                        <w:rtl/>
                      </w:rPr>
                      <w:t xml:space="preserve">    </w:t>
                    </w:r>
                    <w:r w:rsidR="0007666D">
                      <w:rPr>
                        <w:rFonts w:ascii="Tahoma" w:hAnsi="Tahoma" w:cs="Tahoma" w:hint="cs"/>
                        <w:color w:val="665D58"/>
                        <w:sz w:val="17"/>
                        <w:szCs w:val="17"/>
                        <w:rtl/>
                      </w:rPr>
                      <w:t xml:space="preserve">שער הממשלה:  </w:t>
                    </w:r>
                    <w:r w:rsidR="0007666D">
                      <w:rPr>
                        <w:rFonts w:ascii="Tahoma" w:hAnsi="Tahoma" w:cs="Tahoma"/>
                        <w:color w:val="665D58"/>
                        <w:sz w:val="19"/>
                        <w:szCs w:val="19"/>
                      </w:rPr>
                      <w:t>www.gov.il</w:t>
                    </w:r>
                  </w:p>
                </w:txbxContent>
              </v:textbox>
            </v:shape>
          </w:pict>
        </mc:Fallback>
      </mc:AlternateContent>
    </w:r>
    <w:r>
      <w:rPr>
        <w:noProof/>
      </w:rPr>
      <mc:AlternateContent>
        <mc:Choice Requires="wpg">
          <w:drawing>
            <wp:anchor distT="0" distB="0" distL="114300" distR="114300" simplePos="0" relativeHeight="251656192" behindDoc="0" locked="0" layoutInCell="1" allowOverlap="1" wp14:anchorId="77EF8A4A" wp14:editId="3B9939D6">
              <wp:simplePos x="0" y="0"/>
              <wp:positionH relativeFrom="column">
                <wp:posOffset>5047615</wp:posOffset>
              </wp:positionH>
              <wp:positionV relativeFrom="paragraph">
                <wp:posOffset>-47625</wp:posOffset>
              </wp:positionV>
              <wp:extent cx="1790065" cy="323215"/>
              <wp:effectExtent l="3175" t="0" r="0" b="317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2" name="Rectangle 4"/>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5"/>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FA766D" id="Group 3" o:spid="_x0000_s1026" style="position:absolute;left:0;text-align:left;margin-left:397.45pt;margin-top:-3.75pt;width:140.95pt;height:25.45pt;z-index:251656192"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">
              <v:rect id="Rectangle 4"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WoMUA&#10;AADaAAAADwAAAGRycy9kb3ducmV2LnhtbESPQWvCQBSE74L/YXlCL2I2VaohZhUpVEqL2Gp7f2Sf&#10;STD7NmTXmPbXd4WCx2FmvmGydW9q0VHrKssKHqMYBHFudcWFgq/jyyQB4TyyxtoyKfghB+vVcJBh&#10;qu2VP6k7+EIECLsUFZTeN6mULi/JoItsQxy8k20N+iDbQuoWrwFuajmN47k0WHFYKLGh55Ly8+Fi&#10;FOx+Z+8fyXjnn+bbYv+WdItvni2Uehj1myUIT72/h//br1rBFG5Xwg2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2tagxQAAANoAAAAPAAAAAAAAAAAAAAAAAJgCAABkcnMv&#10;ZG93bnJldi54bWxQSwUGAAAAAAQABAD1AAAAigMAAAAA&#10;" stroked="f">
                <v:fill color2="#df6d27" angle="90" focus="100%" type="gradient"/>
              </v:rect>
              <v:rect id="Rectangle 5"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jScMA&#10;AADaAAAADwAAAGRycy9kb3ducmV2LnhtbESPwWrDMBBE74H+g9hCLqGRnUAxbhTTFgrNIYc4pefF&#10;2lqm1spIquPk66NAoMdhZt4wm2qyvRjJh86xgnyZgSBunO64VfB1/HgqQISIrLF3TArOFKDaPsw2&#10;WGp34gONdWxFgnAoUYGJcSilDI0hi2HpBuLk/ThvMSbpW6k9nhLc9nKVZc/SYsdpweBA74aa3/rP&#10;KpDFkXcXlpmvd4tvPxZmn9dvSs0fp9cXEJGm+B++tz+1gjXcrqQb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IjScMAAADaAAAADwAAAAAAAAAAAAAAAACYAgAAZHJzL2Rv&#10;d25yZXYueG1sUEsFBgAAAAAEAAQA9QAAAIgDAAAAAA==&#10;" stroked="f">
                <v:fill color2="#007dc5" angle="90" focus="100%" type="gradient"/>
              </v:rect>
              <v:rect id="Rectangle 6"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7KwMIA&#10;AADaAAAADwAAAGRycy9kb3ducmV2LnhtbESP0WrCQBRE3wv9h+UWfJFmU1ukRFdpK0KeAkY/4Jq9&#10;ZoPZuyG70fj3XUHwcZiZM8xyPdpWXKj3jWMFH0kKgrhyuuFawWG/ff8G4QOyxtYxKbiRh/Xq9WWJ&#10;mXZX3tGlDLWIEPYZKjAhdJmUvjJk0SeuI47eyfUWQ5R9LXWP1wi3rZyl6VxabDguGOzoz1B1Lger&#10;gMwx11P5Ww7dhopNEYbiM58qNXkbfxYgAo3hGX60c63gC+5X4g2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srAwgAAANoAAAAPAAAAAAAAAAAAAAAAAJgCAABkcnMvZG93&#10;bnJldi54bWxQSwUGAAAAAAQABAD1AAAAhwMAAAAA&#10;" stroked="f">
                <v:fill color2="#50b848" angle="90" focus="100%" type="gradient"/>
              </v:rect>
              <v:rect id="Rectangle 7"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IqsQA&#10;AADaAAAADwAAAGRycy9kb3ducmV2LnhtbESPQWuDQBSE74X+h+UVequrDcZgs4YgCfTQQGNy6PHh&#10;vqjUfSvuxth/3y0Eehxm5htmvZlNLyYaXWdZQRLFIIhrqztuFJxP+5cVCOeRNfaWScEPOdgUjw9r&#10;zLW98ZGmyjciQNjlqKD1fsildHVLBl1kB+LgXexo0Ac5NlKPeAtw08vXOF5Kgx2HhRYHKluqv6ur&#10;UfDps2mRpF/XdH9Yumz3UW7LS6nU89O8fQPhafb/4Xv7XStI4e9KuA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oyKrEAAAA2gAAAA8AAAAAAAAAAAAAAAAAmAIAAGRycy9k&#10;b3ducmV2LnhtbFBLBQYAAAAABAAEAPUAAACJAwAAAAA=&#10;" stroked="f">
                <v:fill color2="#665d58" angle="90" focus="100%" type="gradient"/>
              </v:rect>
            </v:group>
          </w:pict>
        </mc:Fallback>
      </mc:AlternateContent>
    </w: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31545" w14:textId="77777777" w:rsidR="0007666D" w:rsidRDefault="0007666D" w:rsidP="0038772F">
      <w:pPr>
        <w:spacing w:after="0" w:line="240" w:lineRule="auto"/>
      </w:pPr>
      <w:r>
        <w:separator/>
      </w:r>
    </w:p>
  </w:footnote>
  <w:footnote w:type="continuationSeparator" w:id="0">
    <w:p w14:paraId="178FA307" w14:textId="77777777" w:rsidR="0007666D" w:rsidRDefault="0007666D" w:rsidP="00387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77883" w14:textId="77777777" w:rsidR="0007666D" w:rsidRPr="00C173FF" w:rsidRDefault="0007666D" w:rsidP="00C173FF">
    <w:pPr>
      <w:pStyle w:val="a9"/>
      <w:jc w:val="center"/>
      <w:rPr>
        <w:rFonts w:asciiTheme="minorBidi" w:hAnsiTheme="minorBidi" w:cstheme="minorBidi"/>
        <w:sz w:val="28"/>
        <w:szCs w:val="28"/>
        <w:rtl/>
      </w:rPr>
    </w:pPr>
    <w:r w:rsidRPr="00C173FF">
      <w:rPr>
        <w:rFonts w:asciiTheme="minorBidi" w:hAnsiTheme="minorBidi" w:cstheme="minorBidi"/>
        <w:noProof/>
        <w:sz w:val="28"/>
        <w:szCs w:val="28"/>
        <w:rtl/>
      </w:rPr>
      <w:drawing>
        <wp:anchor distT="0" distB="0" distL="114300" distR="114300" simplePos="0" relativeHeight="251655168" behindDoc="0" locked="0" layoutInCell="1" allowOverlap="1" wp14:anchorId="15DA1DD3" wp14:editId="6BB6D728">
          <wp:simplePos x="0" y="0"/>
          <wp:positionH relativeFrom="column">
            <wp:posOffset>60325</wp:posOffset>
          </wp:positionH>
          <wp:positionV relativeFrom="paragraph">
            <wp:posOffset>117475</wp:posOffset>
          </wp:positionV>
          <wp:extent cx="1433830" cy="480695"/>
          <wp:effectExtent l="0" t="0" r="0" b="0"/>
          <wp:wrapSquare wrapText="bothSides"/>
          <wp:docPr id="26"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3FF">
      <w:rPr>
        <w:rFonts w:asciiTheme="minorBidi" w:hAnsiTheme="minorBidi" w:cstheme="minorBidi"/>
        <w:sz w:val="28"/>
        <w:szCs w:val="28"/>
        <w:rtl/>
      </w:rPr>
      <w:t xml:space="preserve">מכרז </w:t>
    </w:r>
    <w:r>
      <w:rPr>
        <w:rFonts w:asciiTheme="minorBidi" w:hAnsiTheme="minorBidi" w:cstheme="minorBidi"/>
        <w:sz w:val="28"/>
        <w:szCs w:val="28"/>
        <w:rtl/>
      </w:rPr>
      <w:t>453-2020</w:t>
    </w:r>
    <w:r w:rsidRPr="00C173FF">
      <w:rPr>
        <w:rFonts w:asciiTheme="minorBidi" w:hAnsiTheme="minorBidi" w:cstheme="minorBidi"/>
        <w:sz w:val="28"/>
        <w:szCs w:val="28"/>
        <w:rtl/>
      </w:rPr>
      <w:t xml:space="preserve"> לשירותי אבטחת מידע</w:t>
    </w:r>
    <w:r>
      <w:rPr>
        <w:rFonts w:asciiTheme="minorBidi" w:hAnsiTheme="minorBidi" w:cstheme="minorBidi" w:hint="cs"/>
        <w:sz w:val="28"/>
        <w:szCs w:val="28"/>
        <w:rtl/>
      </w:rPr>
      <w:t xml:space="preserve"> וסייבר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91B33" w14:textId="77777777" w:rsidR="0007666D" w:rsidRDefault="0007666D">
    <w:pPr>
      <w:pStyle w:val="a9"/>
    </w:pPr>
    <w:r>
      <w:rPr>
        <w:rFonts w:cs="Arial"/>
        <w:noProof/>
        <w:rtl/>
      </w:rPr>
      <w:drawing>
        <wp:anchor distT="0" distB="0" distL="114300" distR="114300" simplePos="0" relativeHeight="251654144" behindDoc="0" locked="0" layoutInCell="1" allowOverlap="1" wp14:anchorId="3536CC19" wp14:editId="1240990D">
          <wp:simplePos x="0" y="0"/>
          <wp:positionH relativeFrom="column">
            <wp:posOffset>60325</wp:posOffset>
          </wp:positionH>
          <wp:positionV relativeFrom="paragraph">
            <wp:posOffset>69215</wp:posOffset>
          </wp:positionV>
          <wp:extent cx="1443990" cy="483870"/>
          <wp:effectExtent l="0" t="0" r="3810" b="0"/>
          <wp:wrapSquare wrapText="bothSides"/>
          <wp:docPr id="27"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990" cy="483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34BB"/>
    <w:multiLevelType w:val="singleLevel"/>
    <w:tmpl w:val="F2E4A6EE"/>
    <w:lvl w:ilvl="0">
      <w:start w:val="1"/>
      <w:numFmt w:val="hebrew1"/>
      <w:pStyle w:val="Normal2"/>
      <w:lvlText w:val="%1."/>
      <w:lvlJc w:val="left"/>
      <w:pPr>
        <w:tabs>
          <w:tab w:val="num" w:pos="1191"/>
        </w:tabs>
        <w:ind w:left="1191" w:hanging="397"/>
      </w:pPr>
      <w:rPr>
        <w:rFonts w:hint="default"/>
      </w:rPr>
    </w:lvl>
  </w:abstractNum>
  <w:abstractNum w:abstractNumId="1" w15:restartNumberingAfterBreak="0">
    <w:nsid w:val="02E65CFB"/>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 w15:restartNumberingAfterBreak="0">
    <w:nsid w:val="051F1B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C720F"/>
    <w:multiLevelType w:val="hybridMultilevel"/>
    <w:tmpl w:val="0A5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47BB3"/>
    <w:multiLevelType w:val="multilevel"/>
    <w:tmpl w:val="BBEE0D30"/>
    <w:lvl w:ilvl="0">
      <w:start w:val="9"/>
      <w:numFmt w:val="decimal"/>
      <w:lvlText w:val="%1."/>
      <w:lvlJc w:val="left"/>
      <w:pPr>
        <w:ind w:left="360" w:hanging="360"/>
      </w:pPr>
      <w:rPr>
        <w:rFonts w:hint="default"/>
      </w:rPr>
    </w:lvl>
    <w:lvl w:ilvl="1">
      <w:start w:val="1"/>
      <w:numFmt w:val="hebrew1"/>
      <w:lvlText w:val="%2."/>
      <w:lvlJc w:val="center"/>
      <w:pPr>
        <w:ind w:left="1377" w:hanging="360"/>
      </w:pPr>
      <w:rPr>
        <w:rFonts w:hint="default"/>
        <w:b w:val="0"/>
        <w:bCs w:val="0"/>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5" w15:restartNumberingAfterBreak="0">
    <w:nsid w:val="09012386"/>
    <w:multiLevelType w:val="multilevel"/>
    <w:tmpl w:val="8840A3E4"/>
    <w:lvl w:ilvl="0">
      <w:start w:val="12"/>
      <w:numFmt w:val="decimal"/>
      <w:lvlText w:val="%1"/>
      <w:lvlJc w:val="left"/>
      <w:pPr>
        <w:ind w:left="465" w:hanging="465"/>
      </w:pPr>
      <w:rPr>
        <w:rFonts w:hint="default"/>
      </w:rPr>
    </w:lvl>
    <w:lvl w:ilvl="1">
      <w:start w:val="1"/>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6" w15:restartNumberingAfterBreak="0">
    <w:nsid w:val="0B1251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431A6B"/>
    <w:multiLevelType w:val="hybridMultilevel"/>
    <w:tmpl w:val="920674DA"/>
    <w:lvl w:ilvl="0" w:tplc="FFFFFFFF">
      <w:start w:val="1"/>
      <w:numFmt w:val="bullet"/>
      <w:pStyle w:val="a"/>
      <w:lvlText w:val=""/>
      <w:lvlJc w:val="left"/>
      <w:pPr>
        <w:tabs>
          <w:tab w:val="num" w:pos="1985"/>
        </w:tabs>
        <w:ind w:left="1985"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960567"/>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9" w15:restartNumberingAfterBreak="0">
    <w:nsid w:val="0E3123B7"/>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lang w:val="en-US" w:bidi="he-I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E475D5"/>
    <w:multiLevelType w:val="multilevel"/>
    <w:tmpl w:val="240661B0"/>
    <w:lvl w:ilvl="0">
      <w:numFmt w:val="decimal"/>
      <w:pStyle w:val="1"/>
      <w:lvlText w:val="%1."/>
      <w:lvlJc w:val="left"/>
      <w:pPr>
        <w:ind w:left="360" w:hanging="360"/>
      </w:pPr>
      <w:rPr>
        <w:bCs/>
        <w:iCs w:val="0"/>
        <w:szCs w:val="32"/>
      </w:rPr>
    </w:lvl>
    <w:lvl w:ilvl="1">
      <w:start w:val="1"/>
      <w:numFmt w:val="decimal"/>
      <w:pStyle w:val="2"/>
      <w:lvlText w:val="%1.%2."/>
      <w:lvlJc w:val="left"/>
      <w:pPr>
        <w:ind w:left="680" w:hanging="680"/>
      </w:pPr>
      <w:rPr>
        <w:bCs/>
        <w:iCs w:val="0"/>
        <w:szCs w:val="28"/>
      </w:rPr>
    </w:lvl>
    <w:lvl w:ilvl="2">
      <w:start w:val="1"/>
      <w:numFmt w:val="none"/>
      <w:lvlText w:val=""/>
      <w:lvlJc w:val="left"/>
      <w:pPr>
        <w:snapToGrid w:val="0"/>
        <w:ind w:left="1134"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lvlText w:val=""/>
      <w:lvlJc w:val="left"/>
      <w:pPr>
        <w:snapToGrid w:val="0"/>
        <w:ind w:left="1418" w:hanging="908"/>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center"/>
      <w:pPr>
        <w:snapToGrid w:val="0"/>
        <w:ind w:left="1418" w:hanging="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
      <w:lvlText w:val="%1.%2.%6."/>
      <w:lvlJc w:val="left"/>
      <w:pPr>
        <w:ind w:left="1474" w:hanging="850"/>
      </w:pPr>
    </w:lvl>
    <w:lvl w:ilvl="6">
      <w:start w:val="1"/>
      <w:numFmt w:val="decimal"/>
      <w:pStyle w:val="40"/>
      <w:lvlText w:val="%1.%2.%6.%7."/>
      <w:lvlJc w:val="left"/>
      <w:pPr>
        <w:ind w:left="1758" w:hanging="964"/>
      </w:pPr>
      <w:rPr>
        <w:rFonts w:asciiTheme="minorHAnsi" w:eastAsiaTheme="minorHAnsi" w:hAnsiTheme="minorHAnsi" w:cs="David" w:hint="default"/>
        <w:b w:val="0"/>
        <w:bCs w:val="0"/>
        <w:lang w:bidi="he-IL"/>
      </w:rPr>
    </w:lvl>
    <w:lvl w:ilvl="7">
      <w:start w:val="1"/>
      <w:numFmt w:val="hebrew1"/>
      <w:pStyle w:val="5"/>
      <w:lvlText w:val="%8."/>
      <w:lvlJc w:val="left"/>
      <w:pPr>
        <w:ind w:left="2268" w:hanging="510"/>
      </w:pPr>
    </w:lvl>
    <w:lvl w:ilvl="8">
      <w:start w:val="1"/>
      <w:numFmt w:val="decimal"/>
      <w:pStyle w:val="6"/>
      <w:lvlText w:val="%8.%9."/>
      <w:lvlJc w:val="left"/>
      <w:pPr>
        <w:ind w:left="2835" w:hanging="567"/>
      </w:pPr>
    </w:lvl>
  </w:abstractNum>
  <w:abstractNum w:abstractNumId="11" w15:restartNumberingAfterBreak="0">
    <w:nsid w:val="10BB7CA1"/>
    <w:multiLevelType w:val="multilevel"/>
    <w:tmpl w:val="535A0E7C"/>
    <w:name w:val="משפטי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2" w15:restartNumberingAfterBreak="0">
    <w:nsid w:val="116F0F50"/>
    <w:multiLevelType w:val="hybridMultilevel"/>
    <w:tmpl w:val="2EF03D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11B32280"/>
    <w:multiLevelType w:val="multilevel"/>
    <w:tmpl w:val="A0346B32"/>
    <w:lvl w:ilvl="0">
      <w:start w:val="1"/>
      <w:numFmt w:val="decimal"/>
      <w:lvlText w:val="%1."/>
      <w:lvlJc w:val="left"/>
      <w:pPr>
        <w:ind w:left="4754" w:hanging="360"/>
      </w:pPr>
      <w:rPr>
        <w:rFonts w:hint="default"/>
      </w:rPr>
    </w:lvl>
    <w:lvl w:ilvl="1">
      <w:start w:val="1"/>
      <w:numFmt w:val="hebrew1"/>
      <w:lvlText w:val="%2."/>
      <w:lvlJc w:val="center"/>
      <w:pPr>
        <w:ind w:left="1775" w:hanging="360"/>
      </w:pPr>
      <w:rPr>
        <w:rFonts w:hint="default"/>
        <w:b w:val="0"/>
        <w:bCs w:val="0"/>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14" w15:restartNumberingAfterBreak="0">
    <w:nsid w:val="14BE69E9"/>
    <w:multiLevelType w:val="multilevel"/>
    <w:tmpl w:val="08422D5C"/>
    <w:lvl w:ilvl="0">
      <w:start w:val="1"/>
      <w:numFmt w:val="decimal"/>
      <w:lvlText w:val="%1."/>
      <w:lvlJc w:val="left"/>
      <w:pPr>
        <w:ind w:left="4754" w:hanging="360"/>
      </w:pPr>
      <w:rPr>
        <w:rFonts w:hint="default"/>
      </w:rPr>
    </w:lvl>
    <w:lvl w:ilvl="1">
      <w:start w:val="1"/>
      <w:numFmt w:val="decimal"/>
      <w:isLgl/>
      <w:lvlText w:val="%1.%2"/>
      <w:lvlJc w:val="left"/>
      <w:pPr>
        <w:ind w:left="1775" w:hanging="360"/>
      </w:pPr>
      <w:rPr>
        <w:rFonts w:hint="default"/>
        <w:b w:val="0"/>
        <w:bCs w:val="0"/>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15" w15:restartNumberingAfterBreak="0">
    <w:nsid w:val="15A3317C"/>
    <w:multiLevelType w:val="hybridMultilevel"/>
    <w:tmpl w:val="3424B420"/>
    <w:lvl w:ilvl="0" w:tplc="F618BFE4">
      <w:start w:val="1"/>
      <w:numFmt w:val="decimal"/>
      <w:lvlText w:val="%1."/>
      <w:lvlJc w:val="left"/>
      <w:pPr>
        <w:tabs>
          <w:tab w:val="num" w:pos="643"/>
        </w:tabs>
        <w:ind w:left="643" w:hanging="360"/>
      </w:pPr>
      <w:rPr>
        <w:rFonts w:asciiTheme="minorBidi" w:hAnsiTheme="minorBidi" w:cstheme="minorBidi" w:hint="default"/>
      </w:rPr>
    </w:lvl>
    <w:lvl w:ilvl="1" w:tplc="04090019" w:tentative="1">
      <w:start w:val="1"/>
      <w:numFmt w:val="lowerLetter"/>
      <w:lvlText w:val="%2."/>
      <w:lvlJc w:val="left"/>
      <w:pPr>
        <w:ind w:left="-295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1517" w:hanging="360"/>
      </w:pPr>
    </w:lvl>
    <w:lvl w:ilvl="4" w:tplc="04090019" w:tentative="1">
      <w:start w:val="1"/>
      <w:numFmt w:val="lowerLetter"/>
      <w:lvlText w:val="%5."/>
      <w:lvlJc w:val="left"/>
      <w:pPr>
        <w:ind w:left="-797" w:hanging="360"/>
      </w:pPr>
    </w:lvl>
    <w:lvl w:ilvl="5" w:tplc="0409001B" w:tentative="1">
      <w:start w:val="1"/>
      <w:numFmt w:val="lowerRoman"/>
      <w:lvlText w:val="%6."/>
      <w:lvlJc w:val="right"/>
      <w:pPr>
        <w:ind w:left="-77" w:hanging="180"/>
      </w:pPr>
    </w:lvl>
    <w:lvl w:ilvl="6" w:tplc="0409000F" w:tentative="1">
      <w:start w:val="1"/>
      <w:numFmt w:val="decimal"/>
      <w:lvlText w:val="%7."/>
      <w:lvlJc w:val="left"/>
      <w:pPr>
        <w:ind w:left="643" w:hanging="360"/>
      </w:pPr>
    </w:lvl>
    <w:lvl w:ilvl="7" w:tplc="04090019" w:tentative="1">
      <w:start w:val="1"/>
      <w:numFmt w:val="lowerLetter"/>
      <w:lvlText w:val="%8."/>
      <w:lvlJc w:val="left"/>
      <w:pPr>
        <w:ind w:left="1363" w:hanging="360"/>
      </w:pPr>
    </w:lvl>
    <w:lvl w:ilvl="8" w:tplc="0409001B" w:tentative="1">
      <w:start w:val="1"/>
      <w:numFmt w:val="lowerRoman"/>
      <w:lvlText w:val="%9."/>
      <w:lvlJc w:val="right"/>
      <w:pPr>
        <w:ind w:left="2083" w:hanging="180"/>
      </w:pPr>
    </w:lvl>
  </w:abstractNum>
  <w:abstractNum w:abstractNumId="16" w15:restartNumberingAfterBreak="0">
    <w:nsid w:val="16EB5CA9"/>
    <w:multiLevelType w:val="multilevel"/>
    <w:tmpl w:val="A0FC4DDE"/>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7" w15:restartNumberingAfterBreak="0">
    <w:nsid w:val="18E13372"/>
    <w:multiLevelType w:val="hybridMultilevel"/>
    <w:tmpl w:val="0180C57E"/>
    <w:lvl w:ilvl="0" w:tplc="632CFE8C">
      <w:start w:val="1"/>
      <w:numFmt w:val="bullet"/>
      <w:lvlText w:val=""/>
      <w:lvlJc w:val="left"/>
      <w:pPr>
        <w:ind w:left="1352" w:hanging="360"/>
      </w:pPr>
      <w:rPr>
        <w:rFonts w:ascii="Symbol" w:eastAsia="Calibri" w:hAnsi="Symbol" w:cs="Arial" w:hint="default"/>
      </w:rPr>
    </w:lvl>
    <w:lvl w:ilvl="1" w:tplc="04090003">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18" w15:restartNumberingAfterBreak="0">
    <w:nsid w:val="19EE7D71"/>
    <w:multiLevelType w:val="multilevel"/>
    <w:tmpl w:val="3D2E8B3E"/>
    <w:lvl w:ilvl="0">
      <w:start w:val="1"/>
      <w:numFmt w:val="hebrew1"/>
      <w:lvlText w:val="%1."/>
      <w:lvlJc w:val="left"/>
      <w:pPr>
        <w:ind w:left="360" w:hanging="360"/>
      </w:pPr>
      <w:rPr>
        <w:rFonts w:ascii="Arial" w:hAnsi="Arial" w:cs="Arial" w:hint="default"/>
        <w:b w:val="0"/>
        <w:bCs w:val="0"/>
        <w:i w:val="0"/>
        <w:iCs w:val="0"/>
        <w:sz w:val="22"/>
        <w:szCs w:val="22"/>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9" w15:restartNumberingAfterBreak="0">
    <w:nsid w:val="1A154DF9"/>
    <w:multiLevelType w:val="hybridMultilevel"/>
    <w:tmpl w:val="5F00F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BDA3C5A"/>
    <w:multiLevelType w:val="hybridMultilevel"/>
    <w:tmpl w:val="08E6A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993FDB"/>
    <w:multiLevelType w:val="hybridMultilevel"/>
    <w:tmpl w:val="C3F29726"/>
    <w:lvl w:ilvl="0" w:tplc="0318FB9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D142B5"/>
    <w:multiLevelType w:val="hybridMultilevel"/>
    <w:tmpl w:val="455C58EA"/>
    <w:lvl w:ilvl="0" w:tplc="9D2637DA">
      <w:start w:val="1"/>
      <w:numFmt w:val="decimal"/>
      <w:lvlText w:val="%1."/>
      <w:lvlJc w:val="left"/>
      <w:pPr>
        <w:tabs>
          <w:tab w:val="num" w:pos="576"/>
        </w:tabs>
        <w:ind w:left="576" w:hanging="576"/>
      </w:pPr>
      <w:rPr>
        <w:rFonts w:ascii="Times New (W1)" w:hAnsi="Times New (W1)" w:cs="David" w:hint="default"/>
        <w:b w:val="0"/>
        <w:bCs w:val="0"/>
        <w:i w:val="0"/>
        <w:iCs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1F1D418D"/>
    <w:multiLevelType w:val="multilevel"/>
    <w:tmpl w:val="14AA4364"/>
    <w:lvl w:ilvl="0">
      <w:start w:val="1"/>
      <w:numFmt w:val="hebrew1"/>
      <w:lvlText w:val="%1."/>
      <w:lvlJc w:val="center"/>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4" w15:restartNumberingAfterBreak="0">
    <w:nsid w:val="217F3A83"/>
    <w:multiLevelType w:val="multilevel"/>
    <w:tmpl w:val="83DAA04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25D21F4F"/>
    <w:multiLevelType w:val="multilevel"/>
    <w:tmpl w:val="11C89914"/>
    <w:lvl w:ilvl="0">
      <w:start w:val="1"/>
      <w:numFmt w:val="decimal"/>
      <w:lvlText w:val="%1."/>
      <w:lvlJc w:val="left"/>
      <w:pPr>
        <w:ind w:left="1080" w:hanging="360"/>
      </w:pPr>
      <w:rPr>
        <w:rFonts w:asciiTheme="minorBidi" w:hAnsiTheme="minorBidi" w:cstheme="minorBidi" w:hint="default"/>
        <w:b/>
        <w:bCs/>
      </w:rPr>
    </w:lvl>
    <w:lvl w:ilvl="1">
      <w:start w:val="1"/>
      <w:numFmt w:val="decimal"/>
      <w:isLgl/>
      <w:lvlText w:val="%1.%2"/>
      <w:lvlJc w:val="left"/>
      <w:pPr>
        <w:ind w:left="815" w:hanging="390"/>
      </w:pPr>
      <w:rPr>
        <w:rFonts w:hint="default"/>
        <w:b w:val="0"/>
        <w:bCs w:val="0"/>
        <w:lang w:val="en-US"/>
      </w:rPr>
    </w:lvl>
    <w:lvl w:ilvl="2">
      <w:start w:val="1"/>
      <w:numFmt w:val="decimal"/>
      <w:isLgl/>
      <w:lvlText w:val="%1.%2.%3"/>
      <w:lvlJc w:val="left"/>
      <w:pPr>
        <w:ind w:left="1440" w:hanging="720"/>
      </w:pPr>
      <w:rPr>
        <w:rFonts w:hint="default"/>
        <w:b w:val="0"/>
        <w:bCs w:val="0"/>
        <w:lang w:val="en-US"/>
      </w:rPr>
    </w:lvl>
    <w:lvl w:ilvl="3">
      <w:start w:val="1"/>
      <w:numFmt w:val="decimal"/>
      <w:isLgl/>
      <w:lvlText w:val="%1.%2.%3.%4"/>
      <w:lvlJc w:val="left"/>
      <w:pPr>
        <w:ind w:left="1440" w:hanging="720"/>
      </w:pPr>
      <w:rPr>
        <w:rFonts w:hint="default"/>
        <w:lang w:val="en-US"/>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15:restartNumberingAfterBreak="0">
    <w:nsid w:val="271A46A6"/>
    <w:multiLevelType w:val="multilevel"/>
    <w:tmpl w:val="183AB15A"/>
    <w:lvl w:ilvl="0">
      <w:start w:val="3"/>
      <w:numFmt w:val="decimal"/>
      <w:lvlText w:val="%1"/>
      <w:lvlJc w:val="left"/>
      <w:pPr>
        <w:ind w:left="465" w:hanging="465"/>
      </w:pPr>
      <w:rPr>
        <w:rFonts w:hint="default"/>
        <w:b/>
        <w:bCs/>
      </w:rPr>
    </w:lvl>
    <w:lvl w:ilvl="1">
      <w:start w:val="1"/>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27" w15:restartNumberingAfterBreak="0">
    <w:nsid w:val="28073F33"/>
    <w:multiLevelType w:val="hybridMultilevel"/>
    <w:tmpl w:val="F56CF00E"/>
    <w:lvl w:ilvl="0" w:tplc="0409000F">
      <w:start w:val="1"/>
      <w:numFmt w:val="hebrew1"/>
      <w:pStyle w:val="AlphaList2"/>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81C6C46"/>
    <w:multiLevelType w:val="multilevel"/>
    <w:tmpl w:val="728C0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88B2755"/>
    <w:multiLevelType w:val="hybridMultilevel"/>
    <w:tmpl w:val="233AF204"/>
    <w:lvl w:ilvl="0" w:tplc="037AA9DA">
      <w:start w:val="1"/>
      <w:numFmt w:val="hebrew1"/>
      <w:pStyle w:val="a0"/>
      <w:lvlText w:val="%1."/>
      <w:lvlJc w:val="left"/>
      <w:pPr>
        <w:tabs>
          <w:tab w:val="num" w:pos="1012"/>
        </w:tabs>
        <w:ind w:left="1012" w:right="1440" w:hanging="360"/>
      </w:pPr>
      <w:rPr>
        <w:rFonts w:cs="David" w:hint="cs"/>
      </w:rPr>
    </w:lvl>
    <w:lvl w:ilvl="1" w:tplc="037AA9DA">
      <w:start w:val="1"/>
      <w:numFmt w:val="hebrew1"/>
      <w:lvlText w:val="%2."/>
      <w:lvlJc w:val="left"/>
      <w:pPr>
        <w:tabs>
          <w:tab w:val="num" w:pos="1012"/>
        </w:tabs>
        <w:ind w:left="1012" w:right="1440" w:hanging="360"/>
      </w:pPr>
      <w:rPr>
        <w:rFonts w:cs="David" w:hint="cs"/>
      </w:rPr>
    </w:lvl>
    <w:lvl w:ilvl="2" w:tplc="24E2676A">
      <w:start w:val="1"/>
      <w:numFmt w:val="hebrew1"/>
      <w:lvlText w:val="%3."/>
      <w:lvlJc w:val="left"/>
      <w:pPr>
        <w:tabs>
          <w:tab w:val="num" w:pos="1912"/>
        </w:tabs>
        <w:ind w:left="1912" w:right="2340" w:hanging="360"/>
      </w:pPr>
      <w:rPr>
        <w:rFonts w:hint="cs"/>
      </w:rPr>
    </w:lvl>
    <w:lvl w:ilvl="3" w:tplc="38EC07E8">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30" w15:restartNumberingAfterBreak="0">
    <w:nsid w:val="2BB62BED"/>
    <w:multiLevelType w:val="multilevel"/>
    <w:tmpl w:val="305A7D34"/>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Theme="minorBidi" w:hAnsiTheme="minorBidi" w:cstheme="minorBidi"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C462551"/>
    <w:multiLevelType w:val="hybridMultilevel"/>
    <w:tmpl w:val="AE78B708"/>
    <w:lvl w:ilvl="0" w:tplc="EE2E009A">
      <w:start w:val="1"/>
      <w:numFmt w:val="hebrew1"/>
      <w:lvlText w:val="%1."/>
      <w:lvlJc w:val="left"/>
      <w:pPr>
        <w:ind w:left="1211" w:hanging="360"/>
      </w:pPr>
      <w:rPr>
        <w:rFonts w:ascii="Arial" w:hAnsi="Arial" w:cs="Arial" w:hint="default"/>
        <w:b w:val="0"/>
        <w:bCs w:val="0"/>
        <w:i w:val="0"/>
        <w:iCs w:val="0"/>
        <w:sz w:val="22"/>
        <w:szCs w:val="22"/>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2" w15:restartNumberingAfterBreak="0">
    <w:nsid w:val="2D63746F"/>
    <w:multiLevelType w:val="hybridMultilevel"/>
    <w:tmpl w:val="F0A0BA3A"/>
    <w:lvl w:ilvl="0" w:tplc="E0FE27BC">
      <w:start w:val="1"/>
      <w:numFmt w:val="hebrew1"/>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2261DAC"/>
    <w:multiLevelType w:val="multilevel"/>
    <w:tmpl w:val="5998B56E"/>
    <w:lvl w:ilvl="0">
      <w:start w:val="1"/>
      <w:numFmt w:val="decima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4" w15:restartNumberingAfterBreak="0">
    <w:nsid w:val="32535A23"/>
    <w:multiLevelType w:val="hybridMultilevel"/>
    <w:tmpl w:val="75023990"/>
    <w:lvl w:ilvl="0" w:tplc="D23CEF5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34640C5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6" w15:restartNumberingAfterBreak="0">
    <w:nsid w:val="35D26AB9"/>
    <w:multiLevelType w:val="multilevel"/>
    <w:tmpl w:val="781C5E92"/>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35EB26AF"/>
    <w:multiLevelType w:val="hybridMultilevel"/>
    <w:tmpl w:val="9CBE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ABC06C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9" w15:restartNumberingAfterBreak="0">
    <w:nsid w:val="3BB54D53"/>
    <w:multiLevelType w:val="hybridMultilevel"/>
    <w:tmpl w:val="93F6B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F736162"/>
    <w:multiLevelType w:val="hybridMultilevel"/>
    <w:tmpl w:val="1952E0B2"/>
    <w:lvl w:ilvl="0" w:tplc="C4C657AC">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E324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0F40EFB"/>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1F76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2730A26"/>
    <w:multiLevelType w:val="hybridMultilevel"/>
    <w:tmpl w:val="2AAEA5C4"/>
    <w:lvl w:ilvl="0" w:tplc="E166ACCE">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47" w15:restartNumberingAfterBreak="0">
    <w:nsid w:val="4446008A"/>
    <w:multiLevelType w:val="hybridMultilevel"/>
    <w:tmpl w:val="F0A0BA3A"/>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47924D2"/>
    <w:multiLevelType w:val="hybridMultilevel"/>
    <w:tmpl w:val="2378334A"/>
    <w:lvl w:ilvl="0" w:tplc="A468B0B0">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501"/>
        </w:tabs>
        <w:ind w:left="501"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F618BFE4">
      <w:start w:val="1"/>
      <w:numFmt w:val="decimal"/>
      <w:lvlText w:val="%7."/>
      <w:lvlJc w:val="left"/>
      <w:pPr>
        <w:tabs>
          <w:tab w:val="num" w:pos="5040"/>
        </w:tabs>
        <w:ind w:left="5040" w:hanging="360"/>
      </w:pPr>
      <w:rPr>
        <w:rFonts w:asciiTheme="minorBidi" w:hAnsiTheme="minorBidi" w:cstheme="minorBidi" w:hint="default"/>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15:restartNumberingAfterBreak="0">
    <w:nsid w:val="45F3489B"/>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0" w15:restartNumberingAfterBreak="0">
    <w:nsid w:val="46683E3C"/>
    <w:multiLevelType w:val="multilevel"/>
    <w:tmpl w:val="19D464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67E20E1"/>
    <w:multiLevelType w:val="hybridMultilevel"/>
    <w:tmpl w:val="9120FF6E"/>
    <w:lvl w:ilvl="0" w:tplc="1BBC6FBC">
      <w:start w:val="1"/>
      <w:numFmt w:val="decimal"/>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67F3757"/>
    <w:multiLevelType w:val="multilevel"/>
    <w:tmpl w:val="03181DC8"/>
    <w:lvl w:ilvl="0">
      <w:start w:val="1"/>
      <w:numFmt w:val="decimal"/>
      <w:lvlText w:val="%1."/>
      <w:lvlJc w:val="left"/>
      <w:pPr>
        <w:ind w:left="720" w:hanging="360"/>
      </w:pPr>
      <w:rPr>
        <w:rFonts w:hint="default"/>
      </w:rPr>
    </w:lvl>
    <w:lvl w:ilvl="1">
      <w:start w:val="1"/>
      <w:numFmt w:val="decimal"/>
      <w:isLgl/>
      <w:lvlText w:val="%1.%2"/>
      <w:lvlJc w:val="left"/>
      <w:pPr>
        <w:ind w:left="1775" w:hanging="360"/>
      </w:pPr>
      <w:rPr>
        <w:rFonts w:hint="default"/>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53" w15:restartNumberingAfterBreak="0">
    <w:nsid w:val="49760635"/>
    <w:multiLevelType w:val="multilevel"/>
    <w:tmpl w:val="BAE69954"/>
    <w:lvl w:ilvl="0">
      <w:start w:val="1"/>
      <w:numFmt w:val="decimal"/>
      <w:lvlText w:val="%1"/>
      <w:lvlJc w:val="left"/>
      <w:pPr>
        <w:ind w:left="360" w:hanging="360"/>
      </w:pPr>
      <w:rPr>
        <w:rFonts w:hint="default"/>
      </w:rPr>
    </w:lvl>
    <w:lvl w:ilvl="1">
      <w:start w:val="1"/>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448" w:hanging="1800"/>
      </w:pPr>
      <w:rPr>
        <w:rFonts w:hint="default"/>
      </w:rPr>
    </w:lvl>
  </w:abstractNum>
  <w:abstractNum w:abstractNumId="54" w15:restartNumberingAfterBreak="0">
    <w:nsid w:val="4A380EA6"/>
    <w:multiLevelType w:val="multilevel"/>
    <w:tmpl w:val="62467F90"/>
    <w:lvl w:ilvl="0">
      <w:start w:val="12"/>
      <w:numFmt w:val="decimal"/>
      <w:lvlText w:val="%1"/>
      <w:lvlJc w:val="left"/>
      <w:pPr>
        <w:ind w:left="465" w:hanging="465"/>
      </w:pPr>
      <w:rPr>
        <w:rFonts w:hint="default"/>
      </w:rPr>
    </w:lvl>
    <w:lvl w:ilvl="1">
      <w:start w:val="2"/>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55" w15:restartNumberingAfterBreak="0">
    <w:nsid w:val="4AFC69DB"/>
    <w:multiLevelType w:val="multilevel"/>
    <w:tmpl w:val="1A768624"/>
    <w:lvl w:ilvl="0">
      <w:start w:val="13"/>
      <w:numFmt w:val="decimal"/>
      <w:lvlText w:val="%1"/>
      <w:lvlJc w:val="left"/>
      <w:pPr>
        <w:ind w:left="465" w:hanging="465"/>
      </w:pPr>
      <w:rPr>
        <w:rFonts w:hint="default"/>
      </w:rPr>
    </w:lvl>
    <w:lvl w:ilvl="1">
      <w:start w:val="1"/>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56" w15:restartNumberingAfterBreak="0">
    <w:nsid w:val="4CC55D7F"/>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57" w15:restartNumberingAfterBreak="0">
    <w:nsid w:val="4CEA6395"/>
    <w:multiLevelType w:val="hybridMultilevel"/>
    <w:tmpl w:val="434C1B64"/>
    <w:lvl w:ilvl="0" w:tplc="834EE522">
      <w:start w:val="1"/>
      <w:numFmt w:val="bullet"/>
      <w:pStyle w:val="BodyTextBulletedIndent"/>
      <w:lvlText w:val=""/>
      <w:lvlJc w:val="left"/>
      <w:pPr>
        <w:tabs>
          <w:tab w:val="num" w:pos="720"/>
        </w:tabs>
        <w:ind w:left="720" w:hanging="360"/>
      </w:pPr>
      <w:rPr>
        <w:rFonts w:ascii="Symbol" w:hAnsi="Symbol" w:hint="default"/>
      </w:rPr>
    </w:lvl>
    <w:lvl w:ilvl="1" w:tplc="EF1A7224">
      <w:start w:val="1"/>
      <w:numFmt w:val="bullet"/>
      <w:lvlText w:val="o"/>
      <w:lvlJc w:val="left"/>
      <w:pPr>
        <w:tabs>
          <w:tab w:val="num" w:pos="1800"/>
        </w:tabs>
        <w:ind w:left="1800" w:hanging="360"/>
      </w:pPr>
      <w:rPr>
        <w:rFonts w:ascii="Courier New" w:hAnsi="Courier New" w:cs="Courier New" w:hint="default"/>
      </w:rPr>
    </w:lvl>
    <w:lvl w:ilvl="2" w:tplc="44BC6484">
      <w:start w:val="1"/>
      <w:numFmt w:val="bullet"/>
      <w:lvlText w:val=""/>
      <w:lvlJc w:val="left"/>
      <w:pPr>
        <w:tabs>
          <w:tab w:val="num" w:pos="2520"/>
        </w:tabs>
        <w:ind w:left="2520" w:hanging="360"/>
      </w:pPr>
      <w:rPr>
        <w:rFonts w:ascii="Wingdings" w:hAnsi="Wingdings" w:hint="default"/>
      </w:rPr>
    </w:lvl>
    <w:lvl w:ilvl="3" w:tplc="95D6DAD4">
      <w:start w:val="1"/>
      <w:numFmt w:val="bullet"/>
      <w:lvlText w:val=""/>
      <w:lvlJc w:val="left"/>
      <w:pPr>
        <w:tabs>
          <w:tab w:val="num" w:pos="3240"/>
        </w:tabs>
        <w:ind w:left="3240" w:hanging="360"/>
      </w:pPr>
      <w:rPr>
        <w:rFonts w:ascii="Symbol" w:hAnsi="Symbol" w:hint="default"/>
      </w:rPr>
    </w:lvl>
    <w:lvl w:ilvl="4" w:tplc="7EB09FA2">
      <w:start w:val="1"/>
      <w:numFmt w:val="bullet"/>
      <w:lvlText w:val="o"/>
      <w:lvlJc w:val="left"/>
      <w:pPr>
        <w:tabs>
          <w:tab w:val="num" w:pos="3960"/>
        </w:tabs>
        <w:ind w:left="3960" w:hanging="360"/>
      </w:pPr>
      <w:rPr>
        <w:rFonts w:ascii="Courier New" w:hAnsi="Courier New" w:cs="Courier New" w:hint="default"/>
      </w:rPr>
    </w:lvl>
    <w:lvl w:ilvl="5" w:tplc="B124221C">
      <w:start w:val="1"/>
      <w:numFmt w:val="bullet"/>
      <w:lvlText w:val=""/>
      <w:lvlJc w:val="left"/>
      <w:pPr>
        <w:tabs>
          <w:tab w:val="num" w:pos="4680"/>
        </w:tabs>
        <w:ind w:left="4680" w:hanging="360"/>
      </w:pPr>
      <w:rPr>
        <w:rFonts w:ascii="Wingdings" w:hAnsi="Wingdings" w:hint="default"/>
      </w:rPr>
    </w:lvl>
    <w:lvl w:ilvl="6" w:tplc="F9143A2E">
      <w:start w:val="1"/>
      <w:numFmt w:val="bullet"/>
      <w:lvlText w:val=""/>
      <w:lvlJc w:val="left"/>
      <w:pPr>
        <w:tabs>
          <w:tab w:val="num" w:pos="5400"/>
        </w:tabs>
        <w:ind w:left="5400" w:hanging="360"/>
      </w:pPr>
      <w:rPr>
        <w:rFonts w:ascii="Symbol" w:hAnsi="Symbol" w:hint="default"/>
      </w:rPr>
    </w:lvl>
    <w:lvl w:ilvl="7" w:tplc="71842D42">
      <w:start w:val="1"/>
      <w:numFmt w:val="bullet"/>
      <w:lvlText w:val="o"/>
      <w:lvlJc w:val="left"/>
      <w:pPr>
        <w:tabs>
          <w:tab w:val="num" w:pos="6120"/>
        </w:tabs>
        <w:ind w:left="6120" w:hanging="360"/>
      </w:pPr>
      <w:rPr>
        <w:rFonts w:ascii="Courier New" w:hAnsi="Courier New" w:cs="Courier New" w:hint="default"/>
      </w:rPr>
    </w:lvl>
    <w:lvl w:ilvl="8" w:tplc="94E0DD8E">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4CFA5638"/>
    <w:multiLevelType w:val="hybridMultilevel"/>
    <w:tmpl w:val="01963A2C"/>
    <w:lvl w:ilvl="0" w:tplc="0054180C">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4DAB64B9"/>
    <w:multiLevelType w:val="multilevel"/>
    <w:tmpl w:val="8326C870"/>
    <w:name w:val="משפטי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60" w15:restartNumberingAfterBreak="0">
    <w:nsid w:val="4E990452"/>
    <w:multiLevelType w:val="hybridMultilevel"/>
    <w:tmpl w:val="02D6453C"/>
    <w:lvl w:ilvl="0" w:tplc="8E364F5A">
      <w:start w:val="1"/>
      <w:numFmt w:val="decimal"/>
      <w:lvlText w:val="%1."/>
      <w:lvlJc w:val="left"/>
      <w:pPr>
        <w:ind w:left="720" w:hanging="360"/>
      </w:pPr>
      <w:rPr>
        <w:b/>
        <w:bCs/>
        <w:i w:val="0"/>
        <w:iCs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51B677B0"/>
    <w:multiLevelType w:val="hybridMultilevel"/>
    <w:tmpl w:val="94945DEA"/>
    <w:lvl w:ilvl="0" w:tplc="04090013">
      <w:start w:val="1"/>
      <w:numFmt w:val="hebrew1"/>
      <w:lvlText w:val="%1."/>
      <w:lvlJc w:val="center"/>
      <w:pPr>
        <w:ind w:left="720" w:hanging="360"/>
      </w:pPr>
    </w:lvl>
    <w:lvl w:ilvl="1" w:tplc="36B891CE">
      <w:start w:val="1"/>
      <w:numFmt w:val="hebrew1"/>
      <w:lvlText w:val="%2."/>
      <w:lvlJc w:val="left"/>
      <w:pPr>
        <w:ind w:left="786" w:hanging="360"/>
      </w:pPr>
      <w:rPr>
        <w:rFonts w:asciiTheme="minorHAnsi" w:eastAsiaTheme="minorHAnsi" w:hAnsiTheme="minorHAnsi" w:cs="David"/>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C52E58"/>
    <w:multiLevelType w:val="multilevel"/>
    <w:tmpl w:val="BF06F426"/>
    <w:lvl w:ilvl="0">
      <w:start w:val="1"/>
      <w:numFmt w:val="decimal"/>
      <w:lvlText w:val="%1."/>
      <w:lvlJc w:val="left"/>
      <w:pPr>
        <w:ind w:left="360" w:hanging="360"/>
      </w:pPr>
      <w:rPr>
        <w:rFonts w:hint="default"/>
      </w:r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52A246E8"/>
    <w:multiLevelType w:val="multilevel"/>
    <w:tmpl w:val="B6C8973C"/>
    <w:lvl w:ilvl="0">
      <w:start w:val="1"/>
      <w:numFmt w:val="decimal"/>
      <w:lvlText w:val="%1."/>
      <w:lvlJc w:val="left"/>
      <w:pPr>
        <w:ind w:left="360" w:hanging="360"/>
      </w:pPr>
      <w:rPr>
        <w:rFonts w:asciiTheme="minorBidi" w:hAnsiTheme="minorBidi" w:cstheme="minorBidi"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2D33101"/>
    <w:multiLevelType w:val="hybridMultilevel"/>
    <w:tmpl w:val="6F50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3C4539D"/>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67"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4725984"/>
    <w:multiLevelType w:val="multilevel"/>
    <w:tmpl w:val="81C4D94A"/>
    <w:lvl w:ilvl="0">
      <w:start w:val="1"/>
      <w:numFmt w:val="decimal"/>
      <w:lvlText w:val="%1"/>
      <w:lvlJc w:val="left"/>
      <w:pPr>
        <w:ind w:left="465" w:hanging="465"/>
      </w:pPr>
      <w:rPr>
        <w:rFonts w:hint="default"/>
        <w:b/>
        <w:bCs/>
      </w:rPr>
    </w:lvl>
    <w:lvl w:ilvl="1">
      <w:start w:val="2"/>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69" w15:restartNumberingAfterBreak="0">
    <w:nsid w:val="55BA75DB"/>
    <w:multiLevelType w:val="hybridMultilevel"/>
    <w:tmpl w:val="7C1CA97E"/>
    <w:lvl w:ilvl="0" w:tplc="42922A9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6AA0FB3"/>
    <w:multiLevelType w:val="multilevel"/>
    <w:tmpl w:val="736EE1F4"/>
    <w:lvl w:ilvl="0">
      <w:start w:val="1"/>
      <w:numFmt w:val="decimal"/>
      <w:pStyle w:val="10"/>
      <w:lvlText w:val="%1."/>
      <w:lvlJc w:val="left"/>
      <w:pPr>
        <w:tabs>
          <w:tab w:val="num" w:pos="567"/>
        </w:tabs>
        <w:ind w:left="567" w:right="567" w:hanging="567"/>
      </w:pPr>
    </w:lvl>
    <w:lvl w:ilvl="1">
      <w:start w:val="1"/>
      <w:numFmt w:val="hebrew1"/>
      <w:pStyle w:val="20"/>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71" w15:restartNumberingAfterBreak="0">
    <w:nsid w:val="5728675F"/>
    <w:multiLevelType w:val="multilevel"/>
    <w:tmpl w:val="909E88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5"/>
        </w:tabs>
        <w:ind w:left="715" w:hanging="432"/>
      </w:pPr>
      <w:rPr>
        <w:rFonts w:cs="Times New Roman" w:hint="default"/>
        <w:lang w:bidi="he-IL"/>
      </w:rPr>
    </w:lvl>
    <w:lvl w:ilvl="2">
      <w:start w:val="1"/>
      <w:numFmt w:val="bullet"/>
      <w:lvlText w:val=""/>
      <w:lvlJc w:val="left"/>
      <w:pPr>
        <w:tabs>
          <w:tab w:val="num" w:pos="2138"/>
        </w:tabs>
        <w:ind w:left="1922" w:hanging="504"/>
      </w:pPr>
      <w:rPr>
        <w:rFonts w:ascii="Symbol" w:hAnsi="Symbol"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2" w15:restartNumberingAfterBreak="0">
    <w:nsid w:val="57E076FB"/>
    <w:multiLevelType w:val="hybridMultilevel"/>
    <w:tmpl w:val="84507D10"/>
    <w:lvl w:ilvl="0" w:tplc="04090013">
      <w:start w:val="1"/>
      <w:numFmt w:val="hebrew1"/>
      <w:lvlText w:val="%1."/>
      <w:lvlJc w:val="center"/>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3" w15:restartNumberingAfterBreak="0">
    <w:nsid w:val="5A4D1334"/>
    <w:multiLevelType w:val="hybridMultilevel"/>
    <w:tmpl w:val="E6F60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AB75607"/>
    <w:multiLevelType w:val="hybridMultilevel"/>
    <w:tmpl w:val="DA466450"/>
    <w:lvl w:ilvl="0" w:tplc="04090001">
      <w:start w:val="1"/>
      <w:numFmt w:val="bullet"/>
      <w:lvlText w:val=""/>
      <w:lvlJc w:val="left"/>
      <w:pPr>
        <w:ind w:left="2130" w:hanging="360"/>
      </w:pPr>
      <w:rPr>
        <w:rFonts w:ascii="Symbol" w:hAnsi="Symbol"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75" w15:restartNumberingAfterBreak="0">
    <w:nsid w:val="5E54152F"/>
    <w:multiLevelType w:val="multilevel"/>
    <w:tmpl w:val="61742038"/>
    <w:lvl w:ilvl="0">
      <w:start w:val="17"/>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5FC30696"/>
    <w:multiLevelType w:val="hybridMultilevel"/>
    <w:tmpl w:val="7534BBBE"/>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1800"/>
        </w:tabs>
        <w:ind w:left="1800" w:hanging="360"/>
      </w:pPr>
      <w:rPr>
        <w:rFonts w:ascii="Wingdings" w:hAnsi="Wingdings"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61887A43"/>
    <w:multiLevelType w:val="multilevel"/>
    <w:tmpl w:val="6B424158"/>
    <w:name w:val="משפטי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78" w15:restartNumberingAfterBreak="0">
    <w:nsid w:val="62B91AC2"/>
    <w:multiLevelType w:val="multilevel"/>
    <w:tmpl w:val="F81C0612"/>
    <w:lvl w:ilvl="0">
      <w:start w:val="1"/>
      <w:numFmt w:val="decimal"/>
      <w:lvlText w:val="%1."/>
      <w:lvlJc w:val="left"/>
      <w:pPr>
        <w:ind w:left="1080" w:hanging="360"/>
      </w:pPr>
      <w:rPr>
        <w:rFonts w:cs="David" w:hint="cs"/>
        <w:b/>
        <w:bCs/>
      </w:rPr>
    </w:lvl>
    <w:lvl w:ilvl="1">
      <w:start w:val="1"/>
      <w:numFmt w:val="bullet"/>
      <w:lvlText w:val=""/>
      <w:lvlJc w:val="left"/>
      <w:pPr>
        <w:ind w:left="1098" w:hanging="39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9" w15:restartNumberingAfterBreak="0">
    <w:nsid w:val="63A57A84"/>
    <w:multiLevelType w:val="hybridMultilevel"/>
    <w:tmpl w:val="EEE0A002"/>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87F253C"/>
    <w:multiLevelType w:val="hybridMultilevel"/>
    <w:tmpl w:val="5EBA9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B34767C"/>
    <w:multiLevelType w:val="multilevel"/>
    <w:tmpl w:val="B9C8CABE"/>
    <w:lvl w:ilvl="0">
      <w:start w:val="1"/>
      <w:numFmt w:val="decimal"/>
      <w:lvlText w:val="%1."/>
      <w:lvlJc w:val="left"/>
      <w:pPr>
        <w:tabs>
          <w:tab w:val="num" w:pos="570"/>
        </w:tabs>
        <w:ind w:left="570" w:hanging="570"/>
      </w:pPr>
      <w:rPr>
        <w:rFonts w:hint="cs"/>
        <w:b w:val="0"/>
        <w:bCs w:val="0"/>
      </w:rPr>
    </w:lvl>
    <w:lvl w:ilvl="1">
      <w:start w:val="1"/>
      <w:numFmt w:val="decimal"/>
      <w:lvlText w:val="%1.%2"/>
      <w:lvlJc w:val="left"/>
      <w:pPr>
        <w:tabs>
          <w:tab w:val="num" w:pos="570"/>
        </w:tabs>
        <w:ind w:left="570" w:hanging="570"/>
      </w:pPr>
      <w:rPr>
        <w:rFonts w:hint="cs"/>
        <w:b w:val="0"/>
      </w:rPr>
    </w:lvl>
    <w:lvl w:ilvl="2">
      <w:start w:val="1"/>
      <w:numFmt w:val="decimal"/>
      <w:lvlText w:val="%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cs"/>
        <w:b w:val="0"/>
      </w:rPr>
    </w:lvl>
    <w:lvl w:ilvl="4">
      <w:start w:val="1"/>
      <w:numFmt w:val="decimal"/>
      <w:lvlText w:val="%1.%2.%3.%4.%5"/>
      <w:lvlJc w:val="left"/>
      <w:pPr>
        <w:tabs>
          <w:tab w:val="num" w:pos="1080"/>
        </w:tabs>
        <w:ind w:left="1080" w:hanging="1080"/>
      </w:pPr>
      <w:rPr>
        <w:rFonts w:hint="cs"/>
        <w:b w:val="0"/>
      </w:rPr>
    </w:lvl>
    <w:lvl w:ilvl="5">
      <w:start w:val="1"/>
      <w:numFmt w:val="decimal"/>
      <w:lvlText w:val="%1.%2.%3.%4.%5.%6"/>
      <w:lvlJc w:val="left"/>
      <w:pPr>
        <w:tabs>
          <w:tab w:val="num" w:pos="1080"/>
        </w:tabs>
        <w:ind w:left="1080" w:hanging="1080"/>
      </w:pPr>
      <w:rPr>
        <w:rFonts w:hint="cs"/>
        <w:b w:val="0"/>
      </w:rPr>
    </w:lvl>
    <w:lvl w:ilvl="6">
      <w:start w:val="1"/>
      <w:numFmt w:val="decimal"/>
      <w:lvlText w:val="%1.%2.%3.%4.%5.%6.%7"/>
      <w:lvlJc w:val="left"/>
      <w:pPr>
        <w:tabs>
          <w:tab w:val="num" w:pos="1440"/>
        </w:tabs>
        <w:ind w:left="1440" w:hanging="1440"/>
      </w:pPr>
      <w:rPr>
        <w:rFonts w:hint="cs"/>
        <w:b w:val="0"/>
      </w:rPr>
    </w:lvl>
    <w:lvl w:ilvl="7">
      <w:start w:val="1"/>
      <w:numFmt w:val="decimal"/>
      <w:lvlText w:val="%1.%2.%3.%4.%5.%6.%7.%8"/>
      <w:lvlJc w:val="left"/>
      <w:pPr>
        <w:tabs>
          <w:tab w:val="num" w:pos="1440"/>
        </w:tabs>
        <w:ind w:left="1440" w:hanging="1440"/>
      </w:pPr>
      <w:rPr>
        <w:rFonts w:hint="cs"/>
        <w:b w:val="0"/>
      </w:rPr>
    </w:lvl>
    <w:lvl w:ilvl="8">
      <w:start w:val="1"/>
      <w:numFmt w:val="decimal"/>
      <w:lvlText w:val="%1.%2.%3.%4.%5.%6.%7.%8.%9"/>
      <w:lvlJc w:val="left"/>
      <w:pPr>
        <w:tabs>
          <w:tab w:val="num" w:pos="1800"/>
        </w:tabs>
        <w:ind w:left="1800" w:hanging="1800"/>
      </w:pPr>
      <w:rPr>
        <w:rFonts w:hint="cs"/>
        <w:b w:val="0"/>
      </w:rPr>
    </w:lvl>
  </w:abstractNum>
  <w:abstractNum w:abstractNumId="83" w15:restartNumberingAfterBreak="0">
    <w:nsid w:val="6BA97F85"/>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4" w15:restartNumberingAfterBreak="0">
    <w:nsid w:val="6C4550E7"/>
    <w:multiLevelType w:val="hybridMultilevel"/>
    <w:tmpl w:val="F8C44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C5965A7"/>
    <w:multiLevelType w:val="multilevel"/>
    <w:tmpl w:val="0834F8D8"/>
    <w:lvl w:ilvl="0">
      <w:start w:val="1"/>
      <w:numFmt w:val="decimal"/>
      <w:lvlText w:val="%1."/>
      <w:lvlJc w:val="left"/>
      <w:pPr>
        <w:tabs>
          <w:tab w:val="num" w:pos="567"/>
        </w:tabs>
        <w:ind w:left="567" w:hanging="567"/>
      </w:pPr>
    </w:lvl>
    <w:lvl w:ilvl="1">
      <w:start w:val="1"/>
      <w:numFmt w:val="decimal"/>
      <w:pStyle w:val="211111"/>
      <w:lvlText w:val="%1.%2."/>
      <w:lvlJc w:val="left"/>
      <w:pPr>
        <w:tabs>
          <w:tab w:val="num" w:pos="1107"/>
        </w:tabs>
        <w:ind w:left="1107" w:hanging="567"/>
      </w:pPr>
      <w:rPr>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6" w15:restartNumberingAfterBreak="0">
    <w:nsid w:val="717C049B"/>
    <w:multiLevelType w:val="hybridMultilevel"/>
    <w:tmpl w:val="D0C0F6A2"/>
    <w:lvl w:ilvl="0" w:tplc="FFFFFFFF">
      <w:start w:val="1"/>
      <w:numFmt w:val="decimal"/>
      <w:pStyle w:val="ListContinue2"/>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rPr>
        <w:color w:val="auto"/>
      </w:rPr>
    </w:lvl>
    <w:lvl w:ilvl="2" w:tplc="FFFFFFFF">
      <w:start w:val="1"/>
      <w:numFmt w:val="decimal"/>
      <w:lvlText w:val="%3."/>
      <w:lvlJc w:val="left"/>
      <w:pPr>
        <w:tabs>
          <w:tab w:val="num" w:pos="2160"/>
        </w:tabs>
        <w:ind w:left="2160" w:hanging="360"/>
      </w:pPr>
      <w:rPr>
        <w:b w:val="0"/>
        <w:bCs w:val="0"/>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7" w15:restartNumberingAfterBreak="0">
    <w:nsid w:val="72225F8A"/>
    <w:multiLevelType w:val="hybridMultilevel"/>
    <w:tmpl w:val="3D1CAC1E"/>
    <w:lvl w:ilvl="0" w:tplc="A1F4B5E8">
      <w:start w:val="3"/>
      <w:numFmt w:val="bullet"/>
      <w:lvlText w:val=""/>
      <w:lvlJc w:val="left"/>
      <w:pPr>
        <w:ind w:left="1211" w:hanging="360"/>
      </w:pPr>
      <w:rPr>
        <w:rFonts w:ascii="Symbol" w:eastAsia="Calibri" w:hAnsi="Symbol" w:cs="Aria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8" w15:restartNumberingAfterBreak="0">
    <w:nsid w:val="73886E1C"/>
    <w:multiLevelType w:val="multilevel"/>
    <w:tmpl w:val="64EC2A12"/>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heme="minorBidi" w:hAnsiTheme="minorBidi" w:cstheme="minorBidi"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9" w15:restartNumberingAfterBreak="0">
    <w:nsid w:val="76673043"/>
    <w:multiLevelType w:val="hybridMultilevel"/>
    <w:tmpl w:val="93F6B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92D785E"/>
    <w:multiLevelType w:val="multilevel"/>
    <w:tmpl w:val="210AD7DE"/>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lowerRoman"/>
      <w:lvlText w:val="%5."/>
      <w:lvlJc w:val="left"/>
      <w:pPr>
        <w:tabs>
          <w:tab w:val="num" w:pos="2211"/>
        </w:tabs>
        <w:ind w:left="2211" w:hanging="510"/>
      </w:pPr>
      <w:rPr>
        <w:rFonts w:cs="David"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91" w15:restartNumberingAfterBreak="0">
    <w:nsid w:val="7A6309B9"/>
    <w:multiLevelType w:val="multilevel"/>
    <w:tmpl w:val="E174A016"/>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92" w15:restartNumberingAfterBreak="0">
    <w:nsid w:val="7AAC639D"/>
    <w:multiLevelType w:val="hybridMultilevel"/>
    <w:tmpl w:val="9120FF6E"/>
    <w:lvl w:ilvl="0" w:tplc="1BBC6FBC">
      <w:start w:val="1"/>
      <w:numFmt w:val="decimal"/>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7ADC1F18"/>
    <w:multiLevelType w:val="multilevel"/>
    <w:tmpl w:val="F81C0612"/>
    <w:lvl w:ilvl="0">
      <w:start w:val="1"/>
      <w:numFmt w:val="decimal"/>
      <w:lvlText w:val="%1."/>
      <w:lvlJc w:val="left"/>
      <w:pPr>
        <w:ind w:left="1080" w:hanging="360"/>
      </w:pPr>
      <w:rPr>
        <w:rFonts w:cs="David" w:hint="cs"/>
        <w:b/>
        <w:bCs/>
      </w:rPr>
    </w:lvl>
    <w:lvl w:ilvl="1">
      <w:start w:val="1"/>
      <w:numFmt w:val="bullet"/>
      <w:lvlText w:val=""/>
      <w:lvlJc w:val="left"/>
      <w:pPr>
        <w:ind w:left="1098" w:hanging="39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5" w15:restartNumberingAfterBreak="0">
    <w:nsid w:val="7FD859DC"/>
    <w:multiLevelType w:val="hybridMultilevel"/>
    <w:tmpl w:val="B3FC5C10"/>
    <w:lvl w:ilvl="0" w:tplc="86E0CD94">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0"/>
    <w:lvlOverride w:ilvl="0">
      <w:startOverride w:val="1"/>
    </w:lvlOverride>
  </w:num>
  <w:num w:numId="5">
    <w:abstractNumId w:val="46"/>
  </w:num>
  <w:num w:numId="6">
    <w:abstractNumId w:val="7"/>
  </w:num>
  <w:num w:numId="7">
    <w:abstractNumId w:val="29"/>
  </w:num>
  <w:num w:numId="8">
    <w:abstractNumId w:val="93"/>
  </w:num>
  <w:num w:numId="9">
    <w:abstractNumId w:val="70"/>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34"/>
  </w:num>
  <w:num w:numId="13">
    <w:abstractNumId w:val="48"/>
  </w:num>
  <w:num w:numId="14">
    <w:abstractNumId w:val="90"/>
  </w:num>
  <w:num w:numId="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7"/>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num>
  <w:num w:numId="20">
    <w:abstractNumId w:val="17"/>
  </w:num>
  <w:num w:numId="21">
    <w:abstractNumId w:val="88"/>
  </w:num>
  <w:num w:numId="22">
    <w:abstractNumId w:val="76"/>
  </w:num>
  <w:num w:numId="23">
    <w:abstractNumId w:val="49"/>
  </w:num>
  <w:num w:numId="24">
    <w:abstractNumId w:val="80"/>
  </w:num>
  <w:num w:numId="25">
    <w:abstractNumId w:val="33"/>
  </w:num>
  <w:num w:numId="26">
    <w:abstractNumId w:val="43"/>
  </w:num>
  <w:num w:numId="27">
    <w:abstractNumId w:val="16"/>
  </w:num>
  <w:num w:numId="28">
    <w:abstractNumId w:val="11"/>
  </w:num>
  <w:num w:numId="29">
    <w:abstractNumId w:val="59"/>
  </w:num>
  <w:num w:numId="30">
    <w:abstractNumId w:val="77"/>
  </w:num>
  <w:num w:numId="31">
    <w:abstractNumId w:val="8"/>
  </w:num>
  <w:num w:numId="32">
    <w:abstractNumId w:val="35"/>
  </w:num>
  <w:num w:numId="33">
    <w:abstractNumId w:val="38"/>
  </w:num>
  <w:num w:numId="34">
    <w:abstractNumId w:val="1"/>
  </w:num>
  <w:num w:numId="35">
    <w:abstractNumId w:val="56"/>
  </w:num>
  <w:num w:numId="36">
    <w:abstractNumId w:val="9"/>
  </w:num>
  <w:num w:numId="37">
    <w:abstractNumId w:val="79"/>
  </w:num>
  <w:num w:numId="38">
    <w:abstractNumId w:val="64"/>
  </w:num>
  <w:num w:numId="39">
    <w:abstractNumId w:val="47"/>
  </w:num>
  <w:num w:numId="40">
    <w:abstractNumId w:val="67"/>
  </w:num>
  <w:num w:numId="41">
    <w:abstractNumId w:val="28"/>
  </w:num>
  <w:num w:numId="42">
    <w:abstractNumId w:val="87"/>
  </w:num>
  <w:num w:numId="43">
    <w:abstractNumId w:val="53"/>
  </w:num>
  <w:num w:numId="44">
    <w:abstractNumId w:val="3"/>
  </w:num>
  <w:num w:numId="45">
    <w:abstractNumId w:val="20"/>
  </w:num>
  <w:num w:numId="46">
    <w:abstractNumId w:val="25"/>
  </w:num>
  <w:num w:numId="47">
    <w:abstractNumId w:val="83"/>
    <w:lvlOverride w:ilvl="0">
      <w:startOverride w:val="1"/>
    </w:lvlOverride>
    <w:lvlOverride w:ilvl="1"/>
    <w:lvlOverride w:ilvl="2"/>
    <w:lvlOverride w:ilvl="3"/>
    <w:lvlOverride w:ilvl="4"/>
    <w:lvlOverride w:ilvl="5"/>
    <w:lvlOverride w:ilvl="6"/>
    <w:lvlOverride w:ilvl="7"/>
    <w:lvlOverride w:ilvl="8"/>
  </w:num>
  <w:num w:numId="48">
    <w:abstractNumId w:val="54"/>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8"/>
  </w:num>
  <w:num w:numId="59">
    <w:abstractNumId w:val="78"/>
  </w:num>
  <w:num w:numId="60">
    <w:abstractNumId w:val="19"/>
  </w:num>
  <w:num w:numId="61">
    <w:abstractNumId w:val="63"/>
  </w:num>
  <w:num w:numId="62">
    <w:abstractNumId w:val="36"/>
  </w:num>
  <w:num w:numId="63">
    <w:abstractNumId w:val="62"/>
  </w:num>
  <w:num w:numId="64">
    <w:abstractNumId w:val="65"/>
  </w:num>
  <w:num w:numId="65">
    <w:abstractNumId w:val="24"/>
  </w:num>
  <w:num w:numId="66">
    <w:abstractNumId w:val="41"/>
  </w:num>
  <w:num w:numId="67">
    <w:abstractNumId w:val="12"/>
  </w:num>
  <w:num w:numId="68">
    <w:abstractNumId w:val="31"/>
  </w:num>
  <w:num w:numId="69">
    <w:abstractNumId w:val="55"/>
  </w:num>
  <w:num w:numId="70">
    <w:abstractNumId w:val="5"/>
  </w:num>
  <w:num w:numId="71">
    <w:abstractNumId w:val="37"/>
  </w:num>
  <w:num w:numId="72">
    <w:abstractNumId w:val="18"/>
  </w:num>
  <w:num w:numId="73">
    <w:abstractNumId w:val="21"/>
  </w:num>
  <w:num w:numId="74">
    <w:abstractNumId w:val="82"/>
  </w:num>
  <w:num w:numId="75">
    <w:abstractNumId w:val="72"/>
  </w:num>
  <w:num w:numId="76">
    <w:abstractNumId w:val="81"/>
  </w:num>
  <w:num w:numId="77">
    <w:abstractNumId w:val="89"/>
  </w:num>
  <w:num w:numId="78">
    <w:abstractNumId w:val="39"/>
  </w:num>
  <w:num w:numId="79">
    <w:abstractNumId w:val="15"/>
  </w:num>
  <w:num w:numId="80">
    <w:abstractNumId w:val="84"/>
  </w:num>
  <w:num w:numId="81">
    <w:abstractNumId w:val="26"/>
  </w:num>
  <w:num w:numId="82">
    <w:abstractNumId w:val="74"/>
  </w:num>
  <w:num w:numId="83">
    <w:abstractNumId w:val="30"/>
  </w:num>
  <w:num w:numId="84">
    <w:abstractNumId w:val="6"/>
  </w:num>
  <w:num w:numId="85">
    <w:abstractNumId w:val="71"/>
  </w:num>
  <w:num w:numId="86">
    <w:abstractNumId w:val="50"/>
  </w:num>
  <w:num w:numId="87">
    <w:abstractNumId w:val="4"/>
  </w:num>
  <w:num w:numId="88">
    <w:abstractNumId w:val="75"/>
  </w:num>
  <w:num w:numId="89">
    <w:abstractNumId w:val="52"/>
  </w:num>
  <w:num w:numId="90">
    <w:abstractNumId w:val="13"/>
  </w:num>
  <w:num w:numId="91">
    <w:abstractNumId w:val="23"/>
  </w:num>
  <w:num w:numId="92">
    <w:abstractNumId w:val="66"/>
  </w:num>
  <w:num w:numId="93">
    <w:abstractNumId w:val="73"/>
  </w:num>
  <w:num w:numId="94">
    <w:abstractNumId w:val="91"/>
  </w:num>
  <w:num w:numId="95">
    <w:abstractNumId w:val="2"/>
  </w:num>
  <w:num w:numId="96">
    <w:abstractNumId w:val="69"/>
  </w:num>
  <w:num w:numId="97">
    <w:abstractNumId w:val="40"/>
  </w:num>
  <w:num w:numId="98">
    <w:abstractNumId w:val="61"/>
  </w:num>
  <w:num w:numId="99">
    <w:abstractNumId w:val="4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attachedTemplate r:id="rId1"/>
  <w:defaultTabStop w:val="720"/>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AB"/>
    <w:rsid w:val="000024B5"/>
    <w:rsid w:val="00002C48"/>
    <w:rsid w:val="00004888"/>
    <w:rsid w:val="0000546D"/>
    <w:rsid w:val="00011F53"/>
    <w:rsid w:val="000124C1"/>
    <w:rsid w:val="00013290"/>
    <w:rsid w:val="000135D9"/>
    <w:rsid w:val="00013F54"/>
    <w:rsid w:val="0001467B"/>
    <w:rsid w:val="00014C0A"/>
    <w:rsid w:val="00015196"/>
    <w:rsid w:val="000162BA"/>
    <w:rsid w:val="000162CF"/>
    <w:rsid w:val="00017E22"/>
    <w:rsid w:val="00020909"/>
    <w:rsid w:val="00022186"/>
    <w:rsid w:val="00023CCB"/>
    <w:rsid w:val="00023FCD"/>
    <w:rsid w:val="00024A49"/>
    <w:rsid w:val="00024B28"/>
    <w:rsid w:val="000254D5"/>
    <w:rsid w:val="00025724"/>
    <w:rsid w:val="000266A5"/>
    <w:rsid w:val="0002769E"/>
    <w:rsid w:val="000310BF"/>
    <w:rsid w:val="0003157E"/>
    <w:rsid w:val="00040134"/>
    <w:rsid w:val="00044570"/>
    <w:rsid w:val="00044878"/>
    <w:rsid w:val="000455CB"/>
    <w:rsid w:val="000471A8"/>
    <w:rsid w:val="000472A4"/>
    <w:rsid w:val="0004767F"/>
    <w:rsid w:val="0005076B"/>
    <w:rsid w:val="00050DCE"/>
    <w:rsid w:val="00052B06"/>
    <w:rsid w:val="00052FBB"/>
    <w:rsid w:val="000552CD"/>
    <w:rsid w:val="0005612B"/>
    <w:rsid w:val="0005720A"/>
    <w:rsid w:val="000576F2"/>
    <w:rsid w:val="00057BFE"/>
    <w:rsid w:val="00061889"/>
    <w:rsid w:val="0006520E"/>
    <w:rsid w:val="00066013"/>
    <w:rsid w:val="00067CCA"/>
    <w:rsid w:val="00067EA7"/>
    <w:rsid w:val="00070591"/>
    <w:rsid w:val="00070FE1"/>
    <w:rsid w:val="0007188B"/>
    <w:rsid w:val="00071EF8"/>
    <w:rsid w:val="00073456"/>
    <w:rsid w:val="000738A2"/>
    <w:rsid w:val="00075505"/>
    <w:rsid w:val="0007666D"/>
    <w:rsid w:val="00076BC7"/>
    <w:rsid w:val="00076D35"/>
    <w:rsid w:val="00077EC4"/>
    <w:rsid w:val="00080F7B"/>
    <w:rsid w:val="00083FC5"/>
    <w:rsid w:val="0008500C"/>
    <w:rsid w:val="00085937"/>
    <w:rsid w:val="00087C1F"/>
    <w:rsid w:val="00087DF4"/>
    <w:rsid w:val="00090404"/>
    <w:rsid w:val="00094BC9"/>
    <w:rsid w:val="00094E9B"/>
    <w:rsid w:val="000977D9"/>
    <w:rsid w:val="00097CB2"/>
    <w:rsid w:val="000A2006"/>
    <w:rsid w:val="000A2226"/>
    <w:rsid w:val="000A2E19"/>
    <w:rsid w:val="000A3076"/>
    <w:rsid w:val="000A6FA9"/>
    <w:rsid w:val="000B0A2E"/>
    <w:rsid w:val="000B54EF"/>
    <w:rsid w:val="000B7FED"/>
    <w:rsid w:val="000C004D"/>
    <w:rsid w:val="000C16FB"/>
    <w:rsid w:val="000C284A"/>
    <w:rsid w:val="000C2E11"/>
    <w:rsid w:val="000C346C"/>
    <w:rsid w:val="000C367A"/>
    <w:rsid w:val="000C7B34"/>
    <w:rsid w:val="000D0052"/>
    <w:rsid w:val="000D0DB2"/>
    <w:rsid w:val="000D101A"/>
    <w:rsid w:val="000D166E"/>
    <w:rsid w:val="000D1A85"/>
    <w:rsid w:val="000D22C6"/>
    <w:rsid w:val="000D2F98"/>
    <w:rsid w:val="000D3A5D"/>
    <w:rsid w:val="000E0151"/>
    <w:rsid w:val="000E0577"/>
    <w:rsid w:val="000E2ECC"/>
    <w:rsid w:val="000E3254"/>
    <w:rsid w:val="000E559C"/>
    <w:rsid w:val="000E741C"/>
    <w:rsid w:val="000E79B2"/>
    <w:rsid w:val="000F05BE"/>
    <w:rsid w:val="000F1832"/>
    <w:rsid w:val="000F3D17"/>
    <w:rsid w:val="000F4D61"/>
    <w:rsid w:val="000F5543"/>
    <w:rsid w:val="00100380"/>
    <w:rsid w:val="00100594"/>
    <w:rsid w:val="001016FF"/>
    <w:rsid w:val="001017C3"/>
    <w:rsid w:val="00101D7F"/>
    <w:rsid w:val="00101DB2"/>
    <w:rsid w:val="0010235A"/>
    <w:rsid w:val="00103BD6"/>
    <w:rsid w:val="00105AA5"/>
    <w:rsid w:val="00106B43"/>
    <w:rsid w:val="00106BC7"/>
    <w:rsid w:val="00110638"/>
    <w:rsid w:val="00110984"/>
    <w:rsid w:val="001117A8"/>
    <w:rsid w:val="0011337D"/>
    <w:rsid w:val="001173E6"/>
    <w:rsid w:val="00120BFC"/>
    <w:rsid w:val="0012261B"/>
    <w:rsid w:val="00122EC8"/>
    <w:rsid w:val="00124356"/>
    <w:rsid w:val="00124364"/>
    <w:rsid w:val="001243B0"/>
    <w:rsid w:val="00124B7A"/>
    <w:rsid w:val="00125963"/>
    <w:rsid w:val="00127014"/>
    <w:rsid w:val="00127556"/>
    <w:rsid w:val="001278A7"/>
    <w:rsid w:val="0013191A"/>
    <w:rsid w:val="00134CA0"/>
    <w:rsid w:val="00134F4A"/>
    <w:rsid w:val="00134F7F"/>
    <w:rsid w:val="00135CFE"/>
    <w:rsid w:val="00135EBD"/>
    <w:rsid w:val="001363EC"/>
    <w:rsid w:val="00136D2E"/>
    <w:rsid w:val="00136EB2"/>
    <w:rsid w:val="00136F4A"/>
    <w:rsid w:val="0014045C"/>
    <w:rsid w:val="00140CAB"/>
    <w:rsid w:val="00141916"/>
    <w:rsid w:val="00144E4D"/>
    <w:rsid w:val="00146A26"/>
    <w:rsid w:val="00147F3E"/>
    <w:rsid w:val="001506A1"/>
    <w:rsid w:val="0015078C"/>
    <w:rsid w:val="001515FB"/>
    <w:rsid w:val="00152F7C"/>
    <w:rsid w:val="00154A7C"/>
    <w:rsid w:val="0015517A"/>
    <w:rsid w:val="0015737E"/>
    <w:rsid w:val="00161582"/>
    <w:rsid w:val="001631D1"/>
    <w:rsid w:val="00163B9A"/>
    <w:rsid w:val="00165E3B"/>
    <w:rsid w:val="001709FD"/>
    <w:rsid w:val="001726B1"/>
    <w:rsid w:val="001727CE"/>
    <w:rsid w:val="00173034"/>
    <w:rsid w:val="00174E15"/>
    <w:rsid w:val="00175325"/>
    <w:rsid w:val="00176024"/>
    <w:rsid w:val="001768B3"/>
    <w:rsid w:val="00181453"/>
    <w:rsid w:val="00183B82"/>
    <w:rsid w:val="0018448A"/>
    <w:rsid w:val="00185E87"/>
    <w:rsid w:val="001870AC"/>
    <w:rsid w:val="001874FA"/>
    <w:rsid w:val="0018777D"/>
    <w:rsid w:val="001919AA"/>
    <w:rsid w:val="00192535"/>
    <w:rsid w:val="00192DC1"/>
    <w:rsid w:val="00195712"/>
    <w:rsid w:val="00195B07"/>
    <w:rsid w:val="001961AA"/>
    <w:rsid w:val="00196937"/>
    <w:rsid w:val="00196B3A"/>
    <w:rsid w:val="00197D8F"/>
    <w:rsid w:val="001A0627"/>
    <w:rsid w:val="001A0825"/>
    <w:rsid w:val="001A1D6C"/>
    <w:rsid w:val="001A24DB"/>
    <w:rsid w:val="001A2C98"/>
    <w:rsid w:val="001A4CBC"/>
    <w:rsid w:val="001A5469"/>
    <w:rsid w:val="001A5ACD"/>
    <w:rsid w:val="001A68F7"/>
    <w:rsid w:val="001B05E8"/>
    <w:rsid w:val="001B1485"/>
    <w:rsid w:val="001B2D92"/>
    <w:rsid w:val="001B2E2C"/>
    <w:rsid w:val="001B5011"/>
    <w:rsid w:val="001B52A4"/>
    <w:rsid w:val="001B704E"/>
    <w:rsid w:val="001B7B90"/>
    <w:rsid w:val="001C0B5F"/>
    <w:rsid w:val="001C14CD"/>
    <w:rsid w:val="001C15D6"/>
    <w:rsid w:val="001C204E"/>
    <w:rsid w:val="001C23EB"/>
    <w:rsid w:val="001C29D8"/>
    <w:rsid w:val="001C2F8C"/>
    <w:rsid w:val="001C378A"/>
    <w:rsid w:val="001C3B14"/>
    <w:rsid w:val="001C4246"/>
    <w:rsid w:val="001C4CCC"/>
    <w:rsid w:val="001D172B"/>
    <w:rsid w:val="001D26EF"/>
    <w:rsid w:val="001D3946"/>
    <w:rsid w:val="001D492C"/>
    <w:rsid w:val="001D5C22"/>
    <w:rsid w:val="001D712E"/>
    <w:rsid w:val="001E0DCB"/>
    <w:rsid w:val="001E1512"/>
    <w:rsid w:val="001E362E"/>
    <w:rsid w:val="001E43FD"/>
    <w:rsid w:val="001E50DD"/>
    <w:rsid w:val="001E53AB"/>
    <w:rsid w:val="001F0D83"/>
    <w:rsid w:val="001F165E"/>
    <w:rsid w:val="001F2657"/>
    <w:rsid w:val="001F2837"/>
    <w:rsid w:val="001F39C1"/>
    <w:rsid w:val="001F3FD1"/>
    <w:rsid w:val="001F4A54"/>
    <w:rsid w:val="001F71DC"/>
    <w:rsid w:val="00203EBB"/>
    <w:rsid w:val="0020402F"/>
    <w:rsid w:val="00204269"/>
    <w:rsid w:val="00204E44"/>
    <w:rsid w:val="002051DB"/>
    <w:rsid w:val="0020709C"/>
    <w:rsid w:val="002101A1"/>
    <w:rsid w:val="0021023E"/>
    <w:rsid w:val="00210312"/>
    <w:rsid w:val="00210FB2"/>
    <w:rsid w:val="00211033"/>
    <w:rsid w:val="002132F3"/>
    <w:rsid w:val="00213B09"/>
    <w:rsid w:val="002156E2"/>
    <w:rsid w:val="002215B8"/>
    <w:rsid w:val="002215C9"/>
    <w:rsid w:val="00222B0B"/>
    <w:rsid w:val="00223DB6"/>
    <w:rsid w:val="00224EB0"/>
    <w:rsid w:val="00225000"/>
    <w:rsid w:val="00227A71"/>
    <w:rsid w:val="00230745"/>
    <w:rsid w:val="00230DBD"/>
    <w:rsid w:val="00233995"/>
    <w:rsid w:val="002353D8"/>
    <w:rsid w:val="002360BE"/>
    <w:rsid w:val="00236939"/>
    <w:rsid w:val="00237A63"/>
    <w:rsid w:val="00242469"/>
    <w:rsid w:val="00243419"/>
    <w:rsid w:val="002474C1"/>
    <w:rsid w:val="002478DB"/>
    <w:rsid w:val="002479FA"/>
    <w:rsid w:val="0025016F"/>
    <w:rsid w:val="002509FE"/>
    <w:rsid w:val="00251DEC"/>
    <w:rsid w:val="002529C6"/>
    <w:rsid w:val="00254FA9"/>
    <w:rsid w:val="002556B7"/>
    <w:rsid w:val="00255D37"/>
    <w:rsid w:val="00256847"/>
    <w:rsid w:val="002577EE"/>
    <w:rsid w:val="00257F5D"/>
    <w:rsid w:val="0026172D"/>
    <w:rsid w:val="00261D9C"/>
    <w:rsid w:val="00262DAF"/>
    <w:rsid w:val="00263B34"/>
    <w:rsid w:val="00263EE4"/>
    <w:rsid w:val="002649DE"/>
    <w:rsid w:val="00266467"/>
    <w:rsid w:val="0026685C"/>
    <w:rsid w:val="00267030"/>
    <w:rsid w:val="00270EC9"/>
    <w:rsid w:val="00270EDD"/>
    <w:rsid w:val="00271586"/>
    <w:rsid w:val="00272A9C"/>
    <w:rsid w:val="00272F67"/>
    <w:rsid w:val="002731CD"/>
    <w:rsid w:val="00274515"/>
    <w:rsid w:val="00274692"/>
    <w:rsid w:val="0027600D"/>
    <w:rsid w:val="00276273"/>
    <w:rsid w:val="00276CDC"/>
    <w:rsid w:val="00277C9F"/>
    <w:rsid w:val="0028036C"/>
    <w:rsid w:val="002824C4"/>
    <w:rsid w:val="00282811"/>
    <w:rsid w:val="00286A7F"/>
    <w:rsid w:val="00290088"/>
    <w:rsid w:val="00290401"/>
    <w:rsid w:val="002904A1"/>
    <w:rsid w:val="002919FE"/>
    <w:rsid w:val="0029213D"/>
    <w:rsid w:val="00293282"/>
    <w:rsid w:val="00293E7B"/>
    <w:rsid w:val="002946C6"/>
    <w:rsid w:val="002952E1"/>
    <w:rsid w:val="002A19B3"/>
    <w:rsid w:val="002A2A7C"/>
    <w:rsid w:val="002A2E3E"/>
    <w:rsid w:val="002A34CC"/>
    <w:rsid w:val="002A3C91"/>
    <w:rsid w:val="002A3D54"/>
    <w:rsid w:val="002A480D"/>
    <w:rsid w:val="002A4B96"/>
    <w:rsid w:val="002A5557"/>
    <w:rsid w:val="002A5BF8"/>
    <w:rsid w:val="002A612E"/>
    <w:rsid w:val="002B267F"/>
    <w:rsid w:val="002B38DB"/>
    <w:rsid w:val="002B4BB1"/>
    <w:rsid w:val="002B6EC6"/>
    <w:rsid w:val="002B7DAE"/>
    <w:rsid w:val="002C2D5C"/>
    <w:rsid w:val="002C4286"/>
    <w:rsid w:val="002C45C5"/>
    <w:rsid w:val="002C4CA1"/>
    <w:rsid w:val="002C4D74"/>
    <w:rsid w:val="002C5820"/>
    <w:rsid w:val="002C6E3D"/>
    <w:rsid w:val="002C7838"/>
    <w:rsid w:val="002D2C8A"/>
    <w:rsid w:val="002D2FA7"/>
    <w:rsid w:val="002D3150"/>
    <w:rsid w:val="002D5432"/>
    <w:rsid w:val="002D5CFE"/>
    <w:rsid w:val="002D75CD"/>
    <w:rsid w:val="002D77A9"/>
    <w:rsid w:val="002E06D6"/>
    <w:rsid w:val="002E0C6C"/>
    <w:rsid w:val="002E2ACF"/>
    <w:rsid w:val="002E3C49"/>
    <w:rsid w:val="002E428F"/>
    <w:rsid w:val="002E44B5"/>
    <w:rsid w:val="002E5658"/>
    <w:rsid w:val="002F2FC9"/>
    <w:rsid w:val="002F363E"/>
    <w:rsid w:val="002F415B"/>
    <w:rsid w:val="002F6C60"/>
    <w:rsid w:val="002F7525"/>
    <w:rsid w:val="002F7834"/>
    <w:rsid w:val="00302B4C"/>
    <w:rsid w:val="003035D4"/>
    <w:rsid w:val="00303664"/>
    <w:rsid w:val="003043E4"/>
    <w:rsid w:val="00310930"/>
    <w:rsid w:val="003130BF"/>
    <w:rsid w:val="00314197"/>
    <w:rsid w:val="00315720"/>
    <w:rsid w:val="00317C46"/>
    <w:rsid w:val="00317E55"/>
    <w:rsid w:val="00320199"/>
    <w:rsid w:val="0032118D"/>
    <w:rsid w:val="00322393"/>
    <w:rsid w:val="00323FC0"/>
    <w:rsid w:val="00325B64"/>
    <w:rsid w:val="003274A5"/>
    <w:rsid w:val="003279FC"/>
    <w:rsid w:val="00330489"/>
    <w:rsid w:val="00331389"/>
    <w:rsid w:val="00332D16"/>
    <w:rsid w:val="00333320"/>
    <w:rsid w:val="00333ED9"/>
    <w:rsid w:val="00334281"/>
    <w:rsid w:val="00340C2D"/>
    <w:rsid w:val="00343144"/>
    <w:rsid w:val="0034413A"/>
    <w:rsid w:val="003443F3"/>
    <w:rsid w:val="00344542"/>
    <w:rsid w:val="003456E5"/>
    <w:rsid w:val="00345944"/>
    <w:rsid w:val="003469E0"/>
    <w:rsid w:val="00347685"/>
    <w:rsid w:val="00347836"/>
    <w:rsid w:val="0035338A"/>
    <w:rsid w:val="0035586F"/>
    <w:rsid w:val="00356D68"/>
    <w:rsid w:val="00356F35"/>
    <w:rsid w:val="0035743F"/>
    <w:rsid w:val="00357F3C"/>
    <w:rsid w:val="00360CF8"/>
    <w:rsid w:val="003611E1"/>
    <w:rsid w:val="00361667"/>
    <w:rsid w:val="003677AE"/>
    <w:rsid w:val="00367881"/>
    <w:rsid w:val="003678E3"/>
    <w:rsid w:val="00367C07"/>
    <w:rsid w:val="0037321C"/>
    <w:rsid w:val="0037474B"/>
    <w:rsid w:val="00374F2D"/>
    <w:rsid w:val="003754E7"/>
    <w:rsid w:val="00375AF9"/>
    <w:rsid w:val="00375C92"/>
    <w:rsid w:val="00376230"/>
    <w:rsid w:val="0037777E"/>
    <w:rsid w:val="00385E32"/>
    <w:rsid w:val="00385E8B"/>
    <w:rsid w:val="00386154"/>
    <w:rsid w:val="00386DEC"/>
    <w:rsid w:val="0038772F"/>
    <w:rsid w:val="00390630"/>
    <w:rsid w:val="003906EB"/>
    <w:rsid w:val="00391FE1"/>
    <w:rsid w:val="00392BDB"/>
    <w:rsid w:val="00396076"/>
    <w:rsid w:val="0039668F"/>
    <w:rsid w:val="00396CE6"/>
    <w:rsid w:val="00396D59"/>
    <w:rsid w:val="003A24C9"/>
    <w:rsid w:val="003A3266"/>
    <w:rsid w:val="003A38D1"/>
    <w:rsid w:val="003A3A05"/>
    <w:rsid w:val="003A4924"/>
    <w:rsid w:val="003A6FBA"/>
    <w:rsid w:val="003B0547"/>
    <w:rsid w:val="003B05CC"/>
    <w:rsid w:val="003B1571"/>
    <w:rsid w:val="003B268C"/>
    <w:rsid w:val="003B2934"/>
    <w:rsid w:val="003B2A65"/>
    <w:rsid w:val="003B34C5"/>
    <w:rsid w:val="003B4228"/>
    <w:rsid w:val="003B6547"/>
    <w:rsid w:val="003B7CC7"/>
    <w:rsid w:val="003C0FC3"/>
    <w:rsid w:val="003C2022"/>
    <w:rsid w:val="003C2B5A"/>
    <w:rsid w:val="003C3320"/>
    <w:rsid w:val="003C34D8"/>
    <w:rsid w:val="003C3622"/>
    <w:rsid w:val="003C368B"/>
    <w:rsid w:val="003C43C8"/>
    <w:rsid w:val="003C5B50"/>
    <w:rsid w:val="003C6E59"/>
    <w:rsid w:val="003D0E12"/>
    <w:rsid w:val="003D18F0"/>
    <w:rsid w:val="003D2762"/>
    <w:rsid w:val="003D2C41"/>
    <w:rsid w:val="003D2E68"/>
    <w:rsid w:val="003D57FF"/>
    <w:rsid w:val="003D5DAC"/>
    <w:rsid w:val="003D6957"/>
    <w:rsid w:val="003D6E75"/>
    <w:rsid w:val="003E02C1"/>
    <w:rsid w:val="003E0C9D"/>
    <w:rsid w:val="003E16A3"/>
    <w:rsid w:val="003E3802"/>
    <w:rsid w:val="003E380A"/>
    <w:rsid w:val="003E3985"/>
    <w:rsid w:val="003E4BA5"/>
    <w:rsid w:val="003E4E54"/>
    <w:rsid w:val="003E5497"/>
    <w:rsid w:val="003E73A3"/>
    <w:rsid w:val="003E7A00"/>
    <w:rsid w:val="003F110E"/>
    <w:rsid w:val="003F1587"/>
    <w:rsid w:val="003F28E7"/>
    <w:rsid w:val="003F4DB4"/>
    <w:rsid w:val="003F5D87"/>
    <w:rsid w:val="003F64E7"/>
    <w:rsid w:val="003F73AD"/>
    <w:rsid w:val="003F7D59"/>
    <w:rsid w:val="0040012C"/>
    <w:rsid w:val="00400427"/>
    <w:rsid w:val="004019FD"/>
    <w:rsid w:val="00402210"/>
    <w:rsid w:val="00402BD2"/>
    <w:rsid w:val="004039A0"/>
    <w:rsid w:val="00405EC2"/>
    <w:rsid w:val="00406060"/>
    <w:rsid w:val="004111A4"/>
    <w:rsid w:val="00411E32"/>
    <w:rsid w:val="004131EB"/>
    <w:rsid w:val="00415F6A"/>
    <w:rsid w:val="004161C2"/>
    <w:rsid w:val="0042127B"/>
    <w:rsid w:val="004218F1"/>
    <w:rsid w:val="00421F04"/>
    <w:rsid w:val="00422FEF"/>
    <w:rsid w:val="0042376F"/>
    <w:rsid w:val="004241FD"/>
    <w:rsid w:val="00424492"/>
    <w:rsid w:val="004255AC"/>
    <w:rsid w:val="00425655"/>
    <w:rsid w:val="00425A7F"/>
    <w:rsid w:val="00426EE1"/>
    <w:rsid w:val="00432167"/>
    <w:rsid w:val="00432684"/>
    <w:rsid w:val="00432C4B"/>
    <w:rsid w:val="00434183"/>
    <w:rsid w:val="00435676"/>
    <w:rsid w:val="00437D2C"/>
    <w:rsid w:val="004403D9"/>
    <w:rsid w:val="004446BB"/>
    <w:rsid w:val="0044665A"/>
    <w:rsid w:val="004469FA"/>
    <w:rsid w:val="00446F03"/>
    <w:rsid w:val="0044761F"/>
    <w:rsid w:val="0045470E"/>
    <w:rsid w:val="0045598A"/>
    <w:rsid w:val="004560FD"/>
    <w:rsid w:val="00456B19"/>
    <w:rsid w:val="00460615"/>
    <w:rsid w:val="00462D88"/>
    <w:rsid w:val="004630A7"/>
    <w:rsid w:val="004648EC"/>
    <w:rsid w:val="00464BF7"/>
    <w:rsid w:val="00467264"/>
    <w:rsid w:val="00470879"/>
    <w:rsid w:val="00470A13"/>
    <w:rsid w:val="00470CB6"/>
    <w:rsid w:val="00470E20"/>
    <w:rsid w:val="00473425"/>
    <w:rsid w:val="004734FD"/>
    <w:rsid w:val="00473550"/>
    <w:rsid w:val="0047384E"/>
    <w:rsid w:val="004754A1"/>
    <w:rsid w:val="00475681"/>
    <w:rsid w:val="00476BAB"/>
    <w:rsid w:val="00477EAC"/>
    <w:rsid w:val="0048096C"/>
    <w:rsid w:val="004809A0"/>
    <w:rsid w:val="00480A8F"/>
    <w:rsid w:val="00482309"/>
    <w:rsid w:val="00483007"/>
    <w:rsid w:val="004835FD"/>
    <w:rsid w:val="0048659E"/>
    <w:rsid w:val="00486F2D"/>
    <w:rsid w:val="00487823"/>
    <w:rsid w:val="004917A3"/>
    <w:rsid w:val="0049468E"/>
    <w:rsid w:val="00497144"/>
    <w:rsid w:val="00497B51"/>
    <w:rsid w:val="004A0F95"/>
    <w:rsid w:val="004A1CA9"/>
    <w:rsid w:val="004A38AF"/>
    <w:rsid w:val="004A417F"/>
    <w:rsid w:val="004A436D"/>
    <w:rsid w:val="004A460D"/>
    <w:rsid w:val="004A5958"/>
    <w:rsid w:val="004A5C1B"/>
    <w:rsid w:val="004A650E"/>
    <w:rsid w:val="004B3C63"/>
    <w:rsid w:val="004B54DE"/>
    <w:rsid w:val="004B6253"/>
    <w:rsid w:val="004B643E"/>
    <w:rsid w:val="004B6811"/>
    <w:rsid w:val="004B6D7C"/>
    <w:rsid w:val="004B7DFC"/>
    <w:rsid w:val="004C079E"/>
    <w:rsid w:val="004C2C02"/>
    <w:rsid w:val="004C3CD0"/>
    <w:rsid w:val="004C5B93"/>
    <w:rsid w:val="004D0A54"/>
    <w:rsid w:val="004D1968"/>
    <w:rsid w:val="004D26A9"/>
    <w:rsid w:val="004D5489"/>
    <w:rsid w:val="004D5B2C"/>
    <w:rsid w:val="004D5F79"/>
    <w:rsid w:val="004E0BB5"/>
    <w:rsid w:val="004E1FB6"/>
    <w:rsid w:val="004E2815"/>
    <w:rsid w:val="004E513D"/>
    <w:rsid w:val="004E5A30"/>
    <w:rsid w:val="004E6521"/>
    <w:rsid w:val="004E7266"/>
    <w:rsid w:val="004F1E2F"/>
    <w:rsid w:val="004F557A"/>
    <w:rsid w:val="004F5B29"/>
    <w:rsid w:val="004F654F"/>
    <w:rsid w:val="004F6EFF"/>
    <w:rsid w:val="00500255"/>
    <w:rsid w:val="0050033C"/>
    <w:rsid w:val="00501A1A"/>
    <w:rsid w:val="0050452A"/>
    <w:rsid w:val="00506D64"/>
    <w:rsid w:val="005107F3"/>
    <w:rsid w:val="0051090E"/>
    <w:rsid w:val="00510A2C"/>
    <w:rsid w:val="005111E7"/>
    <w:rsid w:val="005116F0"/>
    <w:rsid w:val="00512643"/>
    <w:rsid w:val="0051383F"/>
    <w:rsid w:val="005145B4"/>
    <w:rsid w:val="00514F93"/>
    <w:rsid w:val="0051573B"/>
    <w:rsid w:val="00515E67"/>
    <w:rsid w:val="00515ECD"/>
    <w:rsid w:val="00516B9A"/>
    <w:rsid w:val="00517C7A"/>
    <w:rsid w:val="00521116"/>
    <w:rsid w:val="00521276"/>
    <w:rsid w:val="0052163B"/>
    <w:rsid w:val="005230C8"/>
    <w:rsid w:val="00524C2F"/>
    <w:rsid w:val="00524D4D"/>
    <w:rsid w:val="00524F52"/>
    <w:rsid w:val="00526D36"/>
    <w:rsid w:val="00531303"/>
    <w:rsid w:val="005316A7"/>
    <w:rsid w:val="00535D79"/>
    <w:rsid w:val="005367E3"/>
    <w:rsid w:val="005372BA"/>
    <w:rsid w:val="00540216"/>
    <w:rsid w:val="005427BB"/>
    <w:rsid w:val="00542C72"/>
    <w:rsid w:val="00542F82"/>
    <w:rsid w:val="005436A5"/>
    <w:rsid w:val="00545A38"/>
    <w:rsid w:val="005469F7"/>
    <w:rsid w:val="00546ED2"/>
    <w:rsid w:val="00547157"/>
    <w:rsid w:val="0054781B"/>
    <w:rsid w:val="00547938"/>
    <w:rsid w:val="0055054C"/>
    <w:rsid w:val="00550E91"/>
    <w:rsid w:val="00552B7B"/>
    <w:rsid w:val="00552EC0"/>
    <w:rsid w:val="00554974"/>
    <w:rsid w:val="00554F39"/>
    <w:rsid w:val="00555AA5"/>
    <w:rsid w:val="00557C6E"/>
    <w:rsid w:val="005610B6"/>
    <w:rsid w:val="005612F2"/>
    <w:rsid w:val="0056407B"/>
    <w:rsid w:val="0056506D"/>
    <w:rsid w:val="00565123"/>
    <w:rsid w:val="005654E6"/>
    <w:rsid w:val="005674D7"/>
    <w:rsid w:val="005709FC"/>
    <w:rsid w:val="00570B42"/>
    <w:rsid w:val="0057110E"/>
    <w:rsid w:val="005732B5"/>
    <w:rsid w:val="00574CD6"/>
    <w:rsid w:val="0057541F"/>
    <w:rsid w:val="00575A42"/>
    <w:rsid w:val="00576F78"/>
    <w:rsid w:val="00580647"/>
    <w:rsid w:val="00580E03"/>
    <w:rsid w:val="00583217"/>
    <w:rsid w:val="0058534F"/>
    <w:rsid w:val="005856DB"/>
    <w:rsid w:val="005863C9"/>
    <w:rsid w:val="00587283"/>
    <w:rsid w:val="00590E7E"/>
    <w:rsid w:val="0059153D"/>
    <w:rsid w:val="00592855"/>
    <w:rsid w:val="00594A60"/>
    <w:rsid w:val="0059539C"/>
    <w:rsid w:val="00596028"/>
    <w:rsid w:val="00596DAE"/>
    <w:rsid w:val="00597559"/>
    <w:rsid w:val="00597F47"/>
    <w:rsid w:val="005A00F2"/>
    <w:rsid w:val="005A1710"/>
    <w:rsid w:val="005A2A87"/>
    <w:rsid w:val="005A32E4"/>
    <w:rsid w:val="005A44C7"/>
    <w:rsid w:val="005A62F7"/>
    <w:rsid w:val="005A72A8"/>
    <w:rsid w:val="005A79EF"/>
    <w:rsid w:val="005B021C"/>
    <w:rsid w:val="005B1CB7"/>
    <w:rsid w:val="005B2B43"/>
    <w:rsid w:val="005B50D1"/>
    <w:rsid w:val="005B5ABD"/>
    <w:rsid w:val="005B5E6E"/>
    <w:rsid w:val="005B6510"/>
    <w:rsid w:val="005B7909"/>
    <w:rsid w:val="005B7B5C"/>
    <w:rsid w:val="005C19DF"/>
    <w:rsid w:val="005C56C0"/>
    <w:rsid w:val="005C5967"/>
    <w:rsid w:val="005D0EDF"/>
    <w:rsid w:val="005D1947"/>
    <w:rsid w:val="005D1BBA"/>
    <w:rsid w:val="005D3CA0"/>
    <w:rsid w:val="005D3D04"/>
    <w:rsid w:val="005D5DAF"/>
    <w:rsid w:val="005D60D4"/>
    <w:rsid w:val="005E007C"/>
    <w:rsid w:val="005E274A"/>
    <w:rsid w:val="005E3BC8"/>
    <w:rsid w:val="005E49A1"/>
    <w:rsid w:val="005E7ABA"/>
    <w:rsid w:val="005F0949"/>
    <w:rsid w:val="005F10B6"/>
    <w:rsid w:val="005F2498"/>
    <w:rsid w:val="005F2D5A"/>
    <w:rsid w:val="005F5120"/>
    <w:rsid w:val="005F70A5"/>
    <w:rsid w:val="005F76B9"/>
    <w:rsid w:val="006001AE"/>
    <w:rsid w:val="006013C5"/>
    <w:rsid w:val="006018E3"/>
    <w:rsid w:val="0060451F"/>
    <w:rsid w:val="00605DF5"/>
    <w:rsid w:val="006061FA"/>
    <w:rsid w:val="006073F7"/>
    <w:rsid w:val="00612C69"/>
    <w:rsid w:val="00614FC9"/>
    <w:rsid w:val="00616206"/>
    <w:rsid w:val="0061753D"/>
    <w:rsid w:val="00621D0C"/>
    <w:rsid w:val="0062207E"/>
    <w:rsid w:val="00623797"/>
    <w:rsid w:val="00624979"/>
    <w:rsid w:val="00624BEB"/>
    <w:rsid w:val="0062564C"/>
    <w:rsid w:val="006318AE"/>
    <w:rsid w:val="00633315"/>
    <w:rsid w:val="006363AD"/>
    <w:rsid w:val="00637D88"/>
    <w:rsid w:val="00643700"/>
    <w:rsid w:val="00644139"/>
    <w:rsid w:val="006478EF"/>
    <w:rsid w:val="00651D74"/>
    <w:rsid w:val="006537FC"/>
    <w:rsid w:val="00653971"/>
    <w:rsid w:val="00653FF4"/>
    <w:rsid w:val="00654494"/>
    <w:rsid w:val="006549C7"/>
    <w:rsid w:val="00654CB2"/>
    <w:rsid w:val="006555DF"/>
    <w:rsid w:val="00657DC1"/>
    <w:rsid w:val="00660C3B"/>
    <w:rsid w:val="00660D93"/>
    <w:rsid w:val="00661BDF"/>
    <w:rsid w:val="00661D99"/>
    <w:rsid w:val="006630D6"/>
    <w:rsid w:val="00665D85"/>
    <w:rsid w:val="0066606B"/>
    <w:rsid w:val="00667E4A"/>
    <w:rsid w:val="00672F5F"/>
    <w:rsid w:val="006731A4"/>
    <w:rsid w:val="0067449C"/>
    <w:rsid w:val="006745F6"/>
    <w:rsid w:val="00674790"/>
    <w:rsid w:val="0067485C"/>
    <w:rsid w:val="00674E3A"/>
    <w:rsid w:val="00674EE8"/>
    <w:rsid w:val="00674FCA"/>
    <w:rsid w:val="0067540B"/>
    <w:rsid w:val="006760EF"/>
    <w:rsid w:val="006768C4"/>
    <w:rsid w:val="0067744E"/>
    <w:rsid w:val="006816D6"/>
    <w:rsid w:val="00682227"/>
    <w:rsid w:val="00683E77"/>
    <w:rsid w:val="00685FF9"/>
    <w:rsid w:val="00686025"/>
    <w:rsid w:val="00686EE7"/>
    <w:rsid w:val="0068700E"/>
    <w:rsid w:val="00687B23"/>
    <w:rsid w:val="006903F8"/>
    <w:rsid w:val="0069091C"/>
    <w:rsid w:val="00690946"/>
    <w:rsid w:val="00691576"/>
    <w:rsid w:val="006916AC"/>
    <w:rsid w:val="006931EA"/>
    <w:rsid w:val="0069435A"/>
    <w:rsid w:val="00695149"/>
    <w:rsid w:val="0069657E"/>
    <w:rsid w:val="006A0112"/>
    <w:rsid w:val="006A0C91"/>
    <w:rsid w:val="006A285C"/>
    <w:rsid w:val="006A3B88"/>
    <w:rsid w:val="006A57FA"/>
    <w:rsid w:val="006B0352"/>
    <w:rsid w:val="006B0C3B"/>
    <w:rsid w:val="006B142A"/>
    <w:rsid w:val="006B49FE"/>
    <w:rsid w:val="006B57A2"/>
    <w:rsid w:val="006B5AF7"/>
    <w:rsid w:val="006B767F"/>
    <w:rsid w:val="006B7967"/>
    <w:rsid w:val="006C1590"/>
    <w:rsid w:val="006C1C7A"/>
    <w:rsid w:val="006C3DCD"/>
    <w:rsid w:val="006C42DA"/>
    <w:rsid w:val="006C49B7"/>
    <w:rsid w:val="006C5C11"/>
    <w:rsid w:val="006C61DC"/>
    <w:rsid w:val="006C6F69"/>
    <w:rsid w:val="006D0032"/>
    <w:rsid w:val="006D0ADB"/>
    <w:rsid w:val="006D0EEA"/>
    <w:rsid w:val="006D1E37"/>
    <w:rsid w:val="006D267B"/>
    <w:rsid w:val="006D3ABD"/>
    <w:rsid w:val="006D4463"/>
    <w:rsid w:val="006D48F7"/>
    <w:rsid w:val="006D725C"/>
    <w:rsid w:val="006D75AF"/>
    <w:rsid w:val="006E1BAB"/>
    <w:rsid w:val="006E31AA"/>
    <w:rsid w:val="006E3D54"/>
    <w:rsid w:val="006E405C"/>
    <w:rsid w:val="006E46BB"/>
    <w:rsid w:val="006E6EE7"/>
    <w:rsid w:val="006E7E72"/>
    <w:rsid w:val="006F05E1"/>
    <w:rsid w:val="006F06E8"/>
    <w:rsid w:val="006F08FA"/>
    <w:rsid w:val="006F3495"/>
    <w:rsid w:val="006F540B"/>
    <w:rsid w:val="006F6EF5"/>
    <w:rsid w:val="00700068"/>
    <w:rsid w:val="0070018C"/>
    <w:rsid w:val="007016D7"/>
    <w:rsid w:val="007018EA"/>
    <w:rsid w:val="0070354F"/>
    <w:rsid w:val="00710175"/>
    <w:rsid w:val="007145A3"/>
    <w:rsid w:val="007151EA"/>
    <w:rsid w:val="007176B8"/>
    <w:rsid w:val="0072209C"/>
    <w:rsid w:val="00722822"/>
    <w:rsid w:val="0072415B"/>
    <w:rsid w:val="00724B27"/>
    <w:rsid w:val="00724C93"/>
    <w:rsid w:val="007256AF"/>
    <w:rsid w:val="007273F3"/>
    <w:rsid w:val="00731C86"/>
    <w:rsid w:val="007331BE"/>
    <w:rsid w:val="00733813"/>
    <w:rsid w:val="00735E06"/>
    <w:rsid w:val="0073714F"/>
    <w:rsid w:val="00737D54"/>
    <w:rsid w:val="007404D2"/>
    <w:rsid w:val="00740C42"/>
    <w:rsid w:val="00743804"/>
    <w:rsid w:val="0074488B"/>
    <w:rsid w:val="007448E2"/>
    <w:rsid w:val="007463AF"/>
    <w:rsid w:val="007478EB"/>
    <w:rsid w:val="007532A0"/>
    <w:rsid w:val="00753B3E"/>
    <w:rsid w:val="007541FD"/>
    <w:rsid w:val="007551E0"/>
    <w:rsid w:val="00760EE3"/>
    <w:rsid w:val="00762179"/>
    <w:rsid w:val="00762560"/>
    <w:rsid w:val="00763C38"/>
    <w:rsid w:val="00763E73"/>
    <w:rsid w:val="007640D0"/>
    <w:rsid w:val="00764AD1"/>
    <w:rsid w:val="00766763"/>
    <w:rsid w:val="00767ACD"/>
    <w:rsid w:val="00771016"/>
    <w:rsid w:val="00771AFD"/>
    <w:rsid w:val="007720A7"/>
    <w:rsid w:val="007741FE"/>
    <w:rsid w:val="00776026"/>
    <w:rsid w:val="007801B3"/>
    <w:rsid w:val="007814EB"/>
    <w:rsid w:val="00783AF4"/>
    <w:rsid w:val="00783B06"/>
    <w:rsid w:val="00784134"/>
    <w:rsid w:val="00784184"/>
    <w:rsid w:val="00784EDE"/>
    <w:rsid w:val="00785540"/>
    <w:rsid w:val="00787390"/>
    <w:rsid w:val="00792B47"/>
    <w:rsid w:val="007939BB"/>
    <w:rsid w:val="00794A15"/>
    <w:rsid w:val="00795859"/>
    <w:rsid w:val="007975D9"/>
    <w:rsid w:val="007A4CE3"/>
    <w:rsid w:val="007A5602"/>
    <w:rsid w:val="007A6FED"/>
    <w:rsid w:val="007A7071"/>
    <w:rsid w:val="007A785B"/>
    <w:rsid w:val="007B1474"/>
    <w:rsid w:val="007B1EBF"/>
    <w:rsid w:val="007B3386"/>
    <w:rsid w:val="007B4080"/>
    <w:rsid w:val="007B4430"/>
    <w:rsid w:val="007B4989"/>
    <w:rsid w:val="007B5C59"/>
    <w:rsid w:val="007B5EFE"/>
    <w:rsid w:val="007B60CB"/>
    <w:rsid w:val="007C0FC9"/>
    <w:rsid w:val="007C167A"/>
    <w:rsid w:val="007C38C2"/>
    <w:rsid w:val="007C3D7D"/>
    <w:rsid w:val="007C44B5"/>
    <w:rsid w:val="007C4972"/>
    <w:rsid w:val="007C54BA"/>
    <w:rsid w:val="007C552D"/>
    <w:rsid w:val="007D3309"/>
    <w:rsid w:val="007D3DB3"/>
    <w:rsid w:val="007D41FF"/>
    <w:rsid w:val="007D4DB3"/>
    <w:rsid w:val="007D5800"/>
    <w:rsid w:val="007D6105"/>
    <w:rsid w:val="007D62B7"/>
    <w:rsid w:val="007D6398"/>
    <w:rsid w:val="007D647A"/>
    <w:rsid w:val="007D661D"/>
    <w:rsid w:val="007D67C9"/>
    <w:rsid w:val="007D6B76"/>
    <w:rsid w:val="007D6DD8"/>
    <w:rsid w:val="007D77C0"/>
    <w:rsid w:val="007E0C00"/>
    <w:rsid w:val="007E1636"/>
    <w:rsid w:val="007E2836"/>
    <w:rsid w:val="007E6459"/>
    <w:rsid w:val="007E68CB"/>
    <w:rsid w:val="007E7FF8"/>
    <w:rsid w:val="007F008A"/>
    <w:rsid w:val="007F0D4F"/>
    <w:rsid w:val="007F1838"/>
    <w:rsid w:val="007F1ACF"/>
    <w:rsid w:val="007F1E2A"/>
    <w:rsid w:val="007F4168"/>
    <w:rsid w:val="007F6B57"/>
    <w:rsid w:val="007F784E"/>
    <w:rsid w:val="007F7CFB"/>
    <w:rsid w:val="00802AFC"/>
    <w:rsid w:val="00805821"/>
    <w:rsid w:val="0081081E"/>
    <w:rsid w:val="00810C66"/>
    <w:rsid w:val="00813107"/>
    <w:rsid w:val="008138B8"/>
    <w:rsid w:val="008138EB"/>
    <w:rsid w:val="0081405F"/>
    <w:rsid w:val="00816C2A"/>
    <w:rsid w:val="0081794D"/>
    <w:rsid w:val="0082029E"/>
    <w:rsid w:val="008212E0"/>
    <w:rsid w:val="00826420"/>
    <w:rsid w:val="0082692D"/>
    <w:rsid w:val="00831629"/>
    <w:rsid w:val="008345FD"/>
    <w:rsid w:val="00836365"/>
    <w:rsid w:val="00836E0F"/>
    <w:rsid w:val="00840DA8"/>
    <w:rsid w:val="008436A1"/>
    <w:rsid w:val="00844BEB"/>
    <w:rsid w:val="008451F4"/>
    <w:rsid w:val="00845D80"/>
    <w:rsid w:val="00845E60"/>
    <w:rsid w:val="00846033"/>
    <w:rsid w:val="008501B6"/>
    <w:rsid w:val="0085385A"/>
    <w:rsid w:val="00854FE7"/>
    <w:rsid w:val="0085610D"/>
    <w:rsid w:val="00857F83"/>
    <w:rsid w:val="00860A03"/>
    <w:rsid w:val="00861736"/>
    <w:rsid w:val="00861A9D"/>
    <w:rsid w:val="00862785"/>
    <w:rsid w:val="008628C6"/>
    <w:rsid w:val="00863083"/>
    <w:rsid w:val="0086388C"/>
    <w:rsid w:val="0086516A"/>
    <w:rsid w:val="00865334"/>
    <w:rsid w:val="00866086"/>
    <w:rsid w:val="008706BA"/>
    <w:rsid w:val="00870AF1"/>
    <w:rsid w:val="008720EA"/>
    <w:rsid w:val="00872AC3"/>
    <w:rsid w:val="00872DBF"/>
    <w:rsid w:val="00873727"/>
    <w:rsid w:val="00877AFA"/>
    <w:rsid w:val="00877FF0"/>
    <w:rsid w:val="00880F8D"/>
    <w:rsid w:val="0088197F"/>
    <w:rsid w:val="0088204D"/>
    <w:rsid w:val="00882CB2"/>
    <w:rsid w:val="0088431F"/>
    <w:rsid w:val="00890572"/>
    <w:rsid w:val="008906A3"/>
    <w:rsid w:val="00890E7E"/>
    <w:rsid w:val="00892F90"/>
    <w:rsid w:val="00893C5F"/>
    <w:rsid w:val="00896F9C"/>
    <w:rsid w:val="008A0630"/>
    <w:rsid w:val="008A081C"/>
    <w:rsid w:val="008A10C1"/>
    <w:rsid w:val="008A1423"/>
    <w:rsid w:val="008A232B"/>
    <w:rsid w:val="008A2697"/>
    <w:rsid w:val="008A43F1"/>
    <w:rsid w:val="008A561A"/>
    <w:rsid w:val="008A59E3"/>
    <w:rsid w:val="008B0142"/>
    <w:rsid w:val="008B2A9A"/>
    <w:rsid w:val="008B2AD7"/>
    <w:rsid w:val="008B3908"/>
    <w:rsid w:val="008B4768"/>
    <w:rsid w:val="008C1B4A"/>
    <w:rsid w:val="008C26AD"/>
    <w:rsid w:val="008C3B22"/>
    <w:rsid w:val="008C3DF3"/>
    <w:rsid w:val="008C4DE3"/>
    <w:rsid w:val="008C5C61"/>
    <w:rsid w:val="008D0699"/>
    <w:rsid w:val="008D2384"/>
    <w:rsid w:val="008D23ED"/>
    <w:rsid w:val="008D26B1"/>
    <w:rsid w:val="008D3E9C"/>
    <w:rsid w:val="008D47F7"/>
    <w:rsid w:val="008D4852"/>
    <w:rsid w:val="008D699E"/>
    <w:rsid w:val="008D71E9"/>
    <w:rsid w:val="008D74A4"/>
    <w:rsid w:val="008D79B3"/>
    <w:rsid w:val="008E009F"/>
    <w:rsid w:val="008E0DF4"/>
    <w:rsid w:val="008E3DD7"/>
    <w:rsid w:val="008E3FAD"/>
    <w:rsid w:val="008E467C"/>
    <w:rsid w:val="008E4AAB"/>
    <w:rsid w:val="008E676D"/>
    <w:rsid w:val="008F298C"/>
    <w:rsid w:val="008F3C41"/>
    <w:rsid w:val="008F594F"/>
    <w:rsid w:val="008F5ADE"/>
    <w:rsid w:val="008F6653"/>
    <w:rsid w:val="008F702D"/>
    <w:rsid w:val="00902595"/>
    <w:rsid w:val="00902675"/>
    <w:rsid w:val="00902EEC"/>
    <w:rsid w:val="00903B22"/>
    <w:rsid w:val="009040C7"/>
    <w:rsid w:val="0090457E"/>
    <w:rsid w:val="009047CF"/>
    <w:rsid w:val="00904FFB"/>
    <w:rsid w:val="0090587F"/>
    <w:rsid w:val="00906F63"/>
    <w:rsid w:val="00912EA3"/>
    <w:rsid w:val="009144E6"/>
    <w:rsid w:val="00915135"/>
    <w:rsid w:val="00915B9D"/>
    <w:rsid w:val="00916CC0"/>
    <w:rsid w:val="00917299"/>
    <w:rsid w:val="00917D38"/>
    <w:rsid w:val="009209FC"/>
    <w:rsid w:val="00920D7C"/>
    <w:rsid w:val="00921F1A"/>
    <w:rsid w:val="00921FDC"/>
    <w:rsid w:val="00922A3C"/>
    <w:rsid w:val="0092463C"/>
    <w:rsid w:val="00924E57"/>
    <w:rsid w:val="00925F8B"/>
    <w:rsid w:val="0092676E"/>
    <w:rsid w:val="00926817"/>
    <w:rsid w:val="009305E6"/>
    <w:rsid w:val="00931015"/>
    <w:rsid w:val="00931349"/>
    <w:rsid w:val="00932C45"/>
    <w:rsid w:val="00932F9C"/>
    <w:rsid w:val="00933C7D"/>
    <w:rsid w:val="009340A7"/>
    <w:rsid w:val="00934BC8"/>
    <w:rsid w:val="00934E3A"/>
    <w:rsid w:val="00934ED3"/>
    <w:rsid w:val="009377BA"/>
    <w:rsid w:val="0094014B"/>
    <w:rsid w:val="00941047"/>
    <w:rsid w:val="00942216"/>
    <w:rsid w:val="0094342B"/>
    <w:rsid w:val="009435AD"/>
    <w:rsid w:val="009436F4"/>
    <w:rsid w:val="00943FA2"/>
    <w:rsid w:val="009448EE"/>
    <w:rsid w:val="009461F6"/>
    <w:rsid w:val="009469E8"/>
    <w:rsid w:val="00950303"/>
    <w:rsid w:val="009512B2"/>
    <w:rsid w:val="009513BD"/>
    <w:rsid w:val="00952631"/>
    <w:rsid w:val="00952646"/>
    <w:rsid w:val="00952728"/>
    <w:rsid w:val="009542BA"/>
    <w:rsid w:val="00954EBA"/>
    <w:rsid w:val="00955EA3"/>
    <w:rsid w:val="00956C50"/>
    <w:rsid w:val="0095722F"/>
    <w:rsid w:val="00961CB4"/>
    <w:rsid w:val="00961E9E"/>
    <w:rsid w:val="00961EA2"/>
    <w:rsid w:val="00962F5D"/>
    <w:rsid w:val="00963398"/>
    <w:rsid w:val="00964612"/>
    <w:rsid w:val="009648C3"/>
    <w:rsid w:val="00966552"/>
    <w:rsid w:val="0096717F"/>
    <w:rsid w:val="00967E03"/>
    <w:rsid w:val="00973BFA"/>
    <w:rsid w:val="00974113"/>
    <w:rsid w:val="0097492D"/>
    <w:rsid w:val="00980D09"/>
    <w:rsid w:val="00982253"/>
    <w:rsid w:val="00982553"/>
    <w:rsid w:val="00983D46"/>
    <w:rsid w:val="009863A7"/>
    <w:rsid w:val="00991302"/>
    <w:rsid w:val="00991893"/>
    <w:rsid w:val="0099230D"/>
    <w:rsid w:val="009935F2"/>
    <w:rsid w:val="00994482"/>
    <w:rsid w:val="00996BB2"/>
    <w:rsid w:val="00997672"/>
    <w:rsid w:val="009A01EE"/>
    <w:rsid w:val="009A0984"/>
    <w:rsid w:val="009A2557"/>
    <w:rsid w:val="009A2F9E"/>
    <w:rsid w:val="009A3EC3"/>
    <w:rsid w:val="009A41A8"/>
    <w:rsid w:val="009A4A81"/>
    <w:rsid w:val="009B2B38"/>
    <w:rsid w:val="009B2D76"/>
    <w:rsid w:val="009B32F1"/>
    <w:rsid w:val="009B53DB"/>
    <w:rsid w:val="009B697C"/>
    <w:rsid w:val="009B6E68"/>
    <w:rsid w:val="009B77D6"/>
    <w:rsid w:val="009B7EF1"/>
    <w:rsid w:val="009C0BA5"/>
    <w:rsid w:val="009C2009"/>
    <w:rsid w:val="009C32E1"/>
    <w:rsid w:val="009C4379"/>
    <w:rsid w:val="009C4C64"/>
    <w:rsid w:val="009C58BA"/>
    <w:rsid w:val="009C681A"/>
    <w:rsid w:val="009C75DD"/>
    <w:rsid w:val="009C7B0F"/>
    <w:rsid w:val="009C7CE3"/>
    <w:rsid w:val="009D00A0"/>
    <w:rsid w:val="009D0916"/>
    <w:rsid w:val="009D2E36"/>
    <w:rsid w:val="009E00DD"/>
    <w:rsid w:val="009E322B"/>
    <w:rsid w:val="009E38EC"/>
    <w:rsid w:val="009E3A17"/>
    <w:rsid w:val="009E3BF3"/>
    <w:rsid w:val="009E3DD3"/>
    <w:rsid w:val="009E6D2B"/>
    <w:rsid w:val="009F1054"/>
    <w:rsid w:val="009F1199"/>
    <w:rsid w:val="009F1BEA"/>
    <w:rsid w:val="009F3597"/>
    <w:rsid w:val="009F37F6"/>
    <w:rsid w:val="009F4431"/>
    <w:rsid w:val="00A00486"/>
    <w:rsid w:val="00A00655"/>
    <w:rsid w:val="00A00E10"/>
    <w:rsid w:val="00A026C8"/>
    <w:rsid w:val="00A02E21"/>
    <w:rsid w:val="00A06B28"/>
    <w:rsid w:val="00A0779E"/>
    <w:rsid w:val="00A078E0"/>
    <w:rsid w:val="00A07F23"/>
    <w:rsid w:val="00A127D4"/>
    <w:rsid w:val="00A13139"/>
    <w:rsid w:val="00A138F6"/>
    <w:rsid w:val="00A14DDA"/>
    <w:rsid w:val="00A16556"/>
    <w:rsid w:val="00A169DC"/>
    <w:rsid w:val="00A201C3"/>
    <w:rsid w:val="00A2031A"/>
    <w:rsid w:val="00A20819"/>
    <w:rsid w:val="00A2256B"/>
    <w:rsid w:val="00A23A16"/>
    <w:rsid w:val="00A267BD"/>
    <w:rsid w:val="00A26A89"/>
    <w:rsid w:val="00A27D27"/>
    <w:rsid w:val="00A3116A"/>
    <w:rsid w:val="00A31CE6"/>
    <w:rsid w:val="00A32A19"/>
    <w:rsid w:val="00A35F33"/>
    <w:rsid w:val="00A40D23"/>
    <w:rsid w:val="00A419A3"/>
    <w:rsid w:val="00A419BC"/>
    <w:rsid w:val="00A4249A"/>
    <w:rsid w:val="00A4348A"/>
    <w:rsid w:val="00A437D7"/>
    <w:rsid w:val="00A43814"/>
    <w:rsid w:val="00A44CB4"/>
    <w:rsid w:val="00A45317"/>
    <w:rsid w:val="00A46249"/>
    <w:rsid w:val="00A5369A"/>
    <w:rsid w:val="00A54370"/>
    <w:rsid w:val="00A56568"/>
    <w:rsid w:val="00A56F1C"/>
    <w:rsid w:val="00A62087"/>
    <w:rsid w:val="00A62419"/>
    <w:rsid w:val="00A636E8"/>
    <w:rsid w:val="00A64DDF"/>
    <w:rsid w:val="00A6621A"/>
    <w:rsid w:val="00A66403"/>
    <w:rsid w:val="00A67181"/>
    <w:rsid w:val="00A7396E"/>
    <w:rsid w:val="00A73E0C"/>
    <w:rsid w:val="00A772B1"/>
    <w:rsid w:val="00A809D4"/>
    <w:rsid w:val="00A84F99"/>
    <w:rsid w:val="00A852E0"/>
    <w:rsid w:val="00A86252"/>
    <w:rsid w:val="00A8687C"/>
    <w:rsid w:val="00A872F6"/>
    <w:rsid w:val="00A90524"/>
    <w:rsid w:val="00A92179"/>
    <w:rsid w:val="00A9479D"/>
    <w:rsid w:val="00AA0732"/>
    <w:rsid w:val="00AA14A6"/>
    <w:rsid w:val="00AA4310"/>
    <w:rsid w:val="00AA5538"/>
    <w:rsid w:val="00AA5A5A"/>
    <w:rsid w:val="00AA6B6A"/>
    <w:rsid w:val="00AA7A0A"/>
    <w:rsid w:val="00AB0114"/>
    <w:rsid w:val="00AB0D16"/>
    <w:rsid w:val="00AB19A7"/>
    <w:rsid w:val="00AB3430"/>
    <w:rsid w:val="00AB7145"/>
    <w:rsid w:val="00AC0701"/>
    <w:rsid w:val="00AC1CC6"/>
    <w:rsid w:val="00AC2F94"/>
    <w:rsid w:val="00AC306C"/>
    <w:rsid w:val="00AC3DDC"/>
    <w:rsid w:val="00AC450C"/>
    <w:rsid w:val="00AC5A1B"/>
    <w:rsid w:val="00AC7844"/>
    <w:rsid w:val="00AD065A"/>
    <w:rsid w:val="00AD179B"/>
    <w:rsid w:val="00AD27B6"/>
    <w:rsid w:val="00AD2B6C"/>
    <w:rsid w:val="00AD390C"/>
    <w:rsid w:val="00AD42C5"/>
    <w:rsid w:val="00AD4B4B"/>
    <w:rsid w:val="00AD5562"/>
    <w:rsid w:val="00AD7EDD"/>
    <w:rsid w:val="00AE066A"/>
    <w:rsid w:val="00AE17FD"/>
    <w:rsid w:val="00AE6970"/>
    <w:rsid w:val="00AF04AF"/>
    <w:rsid w:val="00AF0692"/>
    <w:rsid w:val="00AF225C"/>
    <w:rsid w:val="00AF3FFC"/>
    <w:rsid w:val="00AF4C96"/>
    <w:rsid w:val="00AF6721"/>
    <w:rsid w:val="00AF7ADB"/>
    <w:rsid w:val="00B00431"/>
    <w:rsid w:val="00B010DA"/>
    <w:rsid w:val="00B01798"/>
    <w:rsid w:val="00B01EF7"/>
    <w:rsid w:val="00B02A27"/>
    <w:rsid w:val="00B034FD"/>
    <w:rsid w:val="00B035D2"/>
    <w:rsid w:val="00B03E13"/>
    <w:rsid w:val="00B06A67"/>
    <w:rsid w:val="00B07095"/>
    <w:rsid w:val="00B07211"/>
    <w:rsid w:val="00B11E8B"/>
    <w:rsid w:val="00B12465"/>
    <w:rsid w:val="00B134CC"/>
    <w:rsid w:val="00B13DA9"/>
    <w:rsid w:val="00B14C56"/>
    <w:rsid w:val="00B15E4D"/>
    <w:rsid w:val="00B16E86"/>
    <w:rsid w:val="00B214E8"/>
    <w:rsid w:val="00B2168C"/>
    <w:rsid w:val="00B22909"/>
    <w:rsid w:val="00B22941"/>
    <w:rsid w:val="00B252BA"/>
    <w:rsid w:val="00B25A91"/>
    <w:rsid w:val="00B26703"/>
    <w:rsid w:val="00B279B6"/>
    <w:rsid w:val="00B3102E"/>
    <w:rsid w:val="00B31648"/>
    <w:rsid w:val="00B361B7"/>
    <w:rsid w:val="00B36804"/>
    <w:rsid w:val="00B37C9B"/>
    <w:rsid w:val="00B44B31"/>
    <w:rsid w:val="00B4526F"/>
    <w:rsid w:val="00B45314"/>
    <w:rsid w:val="00B454B6"/>
    <w:rsid w:val="00B45ED5"/>
    <w:rsid w:val="00B46CC2"/>
    <w:rsid w:val="00B52C49"/>
    <w:rsid w:val="00B52FAB"/>
    <w:rsid w:val="00B53A81"/>
    <w:rsid w:val="00B54E48"/>
    <w:rsid w:val="00B5507D"/>
    <w:rsid w:val="00B56075"/>
    <w:rsid w:val="00B56A19"/>
    <w:rsid w:val="00B63C6B"/>
    <w:rsid w:val="00B663FE"/>
    <w:rsid w:val="00B671BF"/>
    <w:rsid w:val="00B67D64"/>
    <w:rsid w:val="00B700A3"/>
    <w:rsid w:val="00B70487"/>
    <w:rsid w:val="00B713F9"/>
    <w:rsid w:val="00B723FE"/>
    <w:rsid w:val="00B7352E"/>
    <w:rsid w:val="00B73E30"/>
    <w:rsid w:val="00B76F60"/>
    <w:rsid w:val="00B77C4D"/>
    <w:rsid w:val="00B80B60"/>
    <w:rsid w:val="00B8263E"/>
    <w:rsid w:val="00B82CE8"/>
    <w:rsid w:val="00B83916"/>
    <w:rsid w:val="00B83F4D"/>
    <w:rsid w:val="00B83FCD"/>
    <w:rsid w:val="00B85231"/>
    <w:rsid w:val="00B855C8"/>
    <w:rsid w:val="00B86CB5"/>
    <w:rsid w:val="00B87B62"/>
    <w:rsid w:val="00B87C6E"/>
    <w:rsid w:val="00B9078E"/>
    <w:rsid w:val="00B91151"/>
    <w:rsid w:val="00B913CA"/>
    <w:rsid w:val="00B91E67"/>
    <w:rsid w:val="00B953C1"/>
    <w:rsid w:val="00B96380"/>
    <w:rsid w:val="00BA0016"/>
    <w:rsid w:val="00BA122E"/>
    <w:rsid w:val="00BA31F7"/>
    <w:rsid w:val="00BA4E35"/>
    <w:rsid w:val="00BA50EF"/>
    <w:rsid w:val="00BA710E"/>
    <w:rsid w:val="00BA7A63"/>
    <w:rsid w:val="00BB0363"/>
    <w:rsid w:val="00BB16A6"/>
    <w:rsid w:val="00BB1A73"/>
    <w:rsid w:val="00BB2895"/>
    <w:rsid w:val="00BB47AF"/>
    <w:rsid w:val="00BB4890"/>
    <w:rsid w:val="00BB55EA"/>
    <w:rsid w:val="00BB7101"/>
    <w:rsid w:val="00BC134A"/>
    <w:rsid w:val="00BC14AA"/>
    <w:rsid w:val="00BC2203"/>
    <w:rsid w:val="00BC4A4E"/>
    <w:rsid w:val="00BC6C2D"/>
    <w:rsid w:val="00BD0A33"/>
    <w:rsid w:val="00BD1DAB"/>
    <w:rsid w:val="00BD20D0"/>
    <w:rsid w:val="00BD48BE"/>
    <w:rsid w:val="00BD5835"/>
    <w:rsid w:val="00BE2125"/>
    <w:rsid w:val="00BE41B4"/>
    <w:rsid w:val="00BE5306"/>
    <w:rsid w:val="00BE5730"/>
    <w:rsid w:val="00BF3D59"/>
    <w:rsid w:val="00BF7C64"/>
    <w:rsid w:val="00BF7D5C"/>
    <w:rsid w:val="00C006BD"/>
    <w:rsid w:val="00C00E26"/>
    <w:rsid w:val="00C01BD0"/>
    <w:rsid w:val="00C0440F"/>
    <w:rsid w:val="00C050C7"/>
    <w:rsid w:val="00C06BE6"/>
    <w:rsid w:val="00C1034C"/>
    <w:rsid w:val="00C1093B"/>
    <w:rsid w:val="00C10D78"/>
    <w:rsid w:val="00C110A2"/>
    <w:rsid w:val="00C11C78"/>
    <w:rsid w:val="00C12038"/>
    <w:rsid w:val="00C12B28"/>
    <w:rsid w:val="00C146D0"/>
    <w:rsid w:val="00C1484C"/>
    <w:rsid w:val="00C14B03"/>
    <w:rsid w:val="00C14C8E"/>
    <w:rsid w:val="00C164D8"/>
    <w:rsid w:val="00C16D26"/>
    <w:rsid w:val="00C1702B"/>
    <w:rsid w:val="00C173FF"/>
    <w:rsid w:val="00C20A5D"/>
    <w:rsid w:val="00C21C27"/>
    <w:rsid w:val="00C22180"/>
    <w:rsid w:val="00C23C22"/>
    <w:rsid w:val="00C26977"/>
    <w:rsid w:val="00C316D6"/>
    <w:rsid w:val="00C31871"/>
    <w:rsid w:val="00C31C9A"/>
    <w:rsid w:val="00C33986"/>
    <w:rsid w:val="00C339D3"/>
    <w:rsid w:val="00C350D3"/>
    <w:rsid w:val="00C35753"/>
    <w:rsid w:val="00C4186B"/>
    <w:rsid w:val="00C42A00"/>
    <w:rsid w:val="00C44765"/>
    <w:rsid w:val="00C4493D"/>
    <w:rsid w:val="00C4540C"/>
    <w:rsid w:val="00C45763"/>
    <w:rsid w:val="00C45C20"/>
    <w:rsid w:val="00C46945"/>
    <w:rsid w:val="00C51A2F"/>
    <w:rsid w:val="00C52387"/>
    <w:rsid w:val="00C543F7"/>
    <w:rsid w:val="00C54D1A"/>
    <w:rsid w:val="00C55B7D"/>
    <w:rsid w:val="00C5753D"/>
    <w:rsid w:val="00C606B4"/>
    <w:rsid w:val="00C63C7E"/>
    <w:rsid w:val="00C6685E"/>
    <w:rsid w:val="00C7022C"/>
    <w:rsid w:val="00C70FF6"/>
    <w:rsid w:val="00C73580"/>
    <w:rsid w:val="00C74163"/>
    <w:rsid w:val="00C75CBF"/>
    <w:rsid w:val="00C76C62"/>
    <w:rsid w:val="00C77374"/>
    <w:rsid w:val="00C77B3F"/>
    <w:rsid w:val="00C81C2D"/>
    <w:rsid w:val="00C82230"/>
    <w:rsid w:val="00C8655F"/>
    <w:rsid w:val="00C947AB"/>
    <w:rsid w:val="00C9563B"/>
    <w:rsid w:val="00C95D57"/>
    <w:rsid w:val="00C96A92"/>
    <w:rsid w:val="00C971F7"/>
    <w:rsid w:val="00CA0335"/>
    <w:rsid w:val="00CA0C0E"/>
    <w:rsid w:val="00CA123C"/>
    <w:rsid w:val="00CA28B3"/>
    <w:rsid w:val="00CA2C2E"/>
    <w:rsid w:val="00CA3C9C"/>
    <w:rsid w:val="00CB259B"/>
    <w:rsid w:val="00CB2C45"/>
    <w:rsid w:val="00CB2FDE"/>
    <w:rsid w:val="00CB34A2"/>
    <w:rsid w:val="00CB34ED"/>
    <w:rsid w:val="00CB41EE"/>
    <w:rsid w:val="00CB5B72"/>
    <w:rsid w:val="00CB6467"/>
    <w:rsid w:val="00CB74A5"/>
    <w:rsid w:val="00CC0D0F"/>
    <w:rsid w:val="00CC1327"/>
    <w:rsid w:val="00CC1C36"/>
    <w:rsid w:val="00CC1C5A"/>
    <w:rsid w:val="00CC1F62"/>
    <w:rsid w:val="00CC5AAA"/>
    <w:rsid w:val="00CD0DA4"/>
    <w:rsid w:val="00CD0E67"/>
    <w:rsid w:val="00CD2439"/>
    <w:rsid w:val="00CD4D71"/>
    <w:rsid w:val="00CD57B1"/>
    <w:rsid w:val="00CD5BFA"/>
    <w:rsid w:val="00CD6CA4"/>
    <w:rsid w:val="00CD7862"/>
    <w:rsid w:val="00CE31B5"/>
    <w:rsid w:val="00CE31FB"/>
    <w:rsid w:val="00CE4BCF"/>
    <w:rsid w:val="00CE5360"/>
    <w:rsid w:val="00CE5994"/>
    <w:rsid w:val="00CE6EA5"/>
    <w:rsid w:val="00CE73B7"/>
    <w:rsid w:val="00CE744F"/>
    <w:rsid w:val="00CE76F5"/>
    <w:rsid w:val="00CE7E51"/>
    <w:rsid w:val="00CF1772"/>
    <w:rsid w:val="00CF2302"/>
    <w:rsid w:val="00CF31EE"/>
    <w:rsid w:val="00CF3E21"/>
    <w:rsid w:val="00CF40B2"/>
    <w:rsid w:val="00CF45FA"/>
    <w:rsid w:val="00CF5CB2"/>
    <w:rsid w:val="00CF6CC6"/>
    <w:rsid w:val="00D0075C"/>
    <w:rsid w:val="00D01F80"/>
    <w:rsid w:val="00D03279"/>
    <w:rsid w:val="00D058A3"/>
    <w:rsid w:val="00D11B8B"/>
    <w:rsid w:val="00D12F81"/>
    <w:rsid w:val="00D1454F"/>
    <w:rsid w:val="00D1543F"/>
    <w:rsid w:val="00D15D09"/>
    <w:rsid w:val="00D15DB6"/>
    <w:rsid w:val="00D16627"/>
    <w:rsid w:val="00D16C9F"/>
    <w:rsid w:val="00D175A3"/>
    <w:rsid w:val="00D17BC9"/>
    <w:rsid w:val="00D20D59"/>
    <w:rsid w:val="00D20D97"/>
    <w:rsid w:val="00D213D4"/>
    <w:rsid w:val="00D23A9D"/>
    <w:rsid w:val="00D24FA8"/>
    <w:rsid w:val="00D27AB6"/>
    <w:rsid w:val="00D303E7"/>
    <w:rsid w:val="00D306C9"/>
    <w:rsid w:val="00D30BA3"/>
    <w:rsid w:val="00D3214B"/>
    <w:rsid w:val="00D33410"/>
    <w:rsid w:val="00D33A4F"/>
    <w:rsid w:val="00D342FE"/>
    <w:rsid w:val="00D37858"/>
    <w:rsid w:val="00D37FFB"/>
    <w:rsid w:val="00D41E99"/>
    <w:rsid w:val="00D45755"/>
    <w:rsid w:val="00D45E13"/>
    <w:rsid w:val="00D45F4B"/>
    <w:rsid w:val="00D4637D"/>
    <w:rsid w:val="00D50E9A"/>
    <w:rsid w:val="00D516A6"/>
    <w:rsid w:val="00D52A61"/>
    <w:rsid w:val="00D52D9D"/>
    <w:rsid w:val="00D53893"/>
    <w:rsid w:val="00D54CCC"/>
    <w:rsid w:val="00D56AA8"/>
    <w:rsid w:val="00D6113C"/>
    <w:rsid w:val="00D62121"/>
    <w:rsid w:val="00D64229"/>
    <w:rsid w:val="00D67AE5"/>
    <w:rsid w:val="00D70F37"/>
    <w:rsid w:val="00D71901"/>
    <w:rsid w:val="00D72B5F"/>
    <w:rsid w:val="00D73848"/>
    <w:rsid w:val="00D74433"/>
    <w:rsid w:val="00D74E16"/>
    <w:rsid w:val="00D75625"/>
    <w:rsid w:val="00D758AC"/>
    <w:rsid w:val="00D75E5B"/>
    <w:rsid w:val="00D7601B"/>
    <w:rsid w:val="00D7649D"/>
    <w:rsid w:val="00D817FB"/>
    <w:rsid w:val="00D82BFE"/>
    <w:rsid w:val="00D8414F"/>
    <w:rsid w:val="00D8420E"/>
    <w:rsid w:val="00D85547"/>
    <w:rsid w:val="00D875A4"/>
    <w:rsid w:val="00D91689"/>
    <w:rsid w:val="00D94A2B"/>
    <w:rsid w:val="00D95332"/>
    <w:rsid w:val="00D96D84"/>
    <w:rsid w:val="00D96DF8"/>
    <w:rsid w:val="00D972D3"/>
    <w:rsid w:val="00D977D8"/>
    <w:rsid w:val="00D97BC6"/>
    <w:rsid w:val="00D97BD4"/>
    <w:rsid w:val="00D97D54"/>
    <w:rsid w:val="00DA03B4"/>
    <w:rsid w:val="00DA07C9"/>
    <w:rsid w:val="00DA304C"/>
    <w:rsid w:val="00DA4242"/>
    <w:rsid w:val="00DA725A"/>
    <w:rsid w:val="00DA72F0"/>
    <w:rsid w:val="00DA7E4E"/>
    <w:rsid w:val="00DB10F0"/>
    <w:rsid w:val="00DB15B6"/>
    <w:rsid w:val="00DB1D38"/>
    <w:rsid w:val="00DB376C"/>
    <w:rsid w:val="00DC006A"/>
    <w:rsid w:val="00DC0337"/>
    <w:rsid w:val="00DC13CB"/>
    <w:rsid w:val="00DC149E"/>
    <w:rsid w:val="00DC26B4"/>
    <w:rsid w:val="00DC2E9D"/>
    <w:rsid w:val="00DC3212"/>
    <w:rsid w:val="00DC41AA"/>
    <w:rsid w:val="00DC5E3B"/>
    <w:rsid w:val="00DC5F50"/>
    <w:rsid w:val="00DC5FD5"/>
    <w:rsid w:val="00DC73F8"/>
    <w:rsid w:val="00DD0B96"/>
    <w:rsid w:val="00DD11E5"/>
    <w:rsid w:val="00DD14CE"/>
    <w:rsid w:val="00DD490F"/>
    <w:rsid w:val="00DD6786"/>
    <w:rsid w:val="00DD7E1C"/>
    <w:rsid w:val="00DE03A7"/>
    <w:rsid w:val="00DE078A"/>
    <w:rsid w:val="00DE0A29"/>
    <w:rsid w:val="00DE0ED5"/>
    <w:rsid w:val="00DE1F8C"/>
    <w:rsid w:val="00DE205D"/>
    <w:rsid w:val="00DE3CB6"/>
    <w:rsid w:val="00DE5653"/>
    <w:rsid w:val="00DE5B2E"/>
    <w:rsid w:val="00DE6034"/>
    <w:rsid w:val="00DF04ED"/>
    <w:rsid w:val="00DF0E7D"/>
    <w:rsid w:val="00DF11EA"/>
    <w:rsid w:val="00DF163A"/>
    <w:rsid w:val="00DF5B6E"/>
    <w:rsid w:val="00DF6C70"/>
    <w:rsid w:val="00DF7C3B"/>
    <w:rsid w:val="00E0194E"/>
    <w:rsid w:val="00E01F3F"/>
    <w:rsid w:val="00E0743C"/>
    <w:rsid w:val="00E10B42"/>
    <w:rsid w:val="00E10EBE"/>
    <w:rsid w:val="00E1192F"/>
    <w:rsid w:val="00E136A2"/>
    <w:rsid w:val="00E14895"/>
    <w:rsid w:val="00E14E97"/>
    <w:rsid w:val="00E158FF"/>
    <w:rsid w:val="00E207F9"/>
    <w:rsid w:val="00E20810"/>
    <w:rsid w:val="00E21423"/>
    <w:rsid w:val="00E23961"/>
    <w:rsid w:val="00E2511C"/>
    <w:rsid w:val="00E25C9C"/>
    <w:rsid w:val="00E26324"/>
    <w:rsid w:val="00E30142"/>
    <w:rsid w:val="00E3191B"/>
    <w:rsid w:val="00E31D03"/>
    <w:rsid w:val="00E340A8"/>
    <w:rsid w:val="00E40279"/>
    <w:rsid w:val="00E405DD"/>
    <w:rsid w:val="00E447F1"/>
    <w:rsid w:val="00E44B3D"/>
    <w:rsid w:val="00E529BE"/>
    <w:rsid w:val="00E54104"/>
    <w:rsid w:val="00E54C6F"/>
    <w:rsid w:val="00E566B5"/>
    <w:rsid w:val="00E57995"/>
    <w:rsid w:val="00E61FB8"/>
    <w:rsid w:val="00E62BE7"/>
    <w:rsid w:val="00E65503"/>
    <w:rsid w:val="00E668C4"/>
    <w:rsid w:val="00E67F5F"/>
    <w:rsid w:val="00E7261F"/>
    <w:rsid w:val="00E726E2"/>
    <w:rsid w:val="00E72855"/>
    <w:rsid w:val="00E72B94"/>
    <w:rsid w:val="00E73D46"/>
    <w:rsid w:val="00E776CC"/>
    <w:rsid w:val="00E77EDC"/>
    <w:rsid w:val="00E80F50"/>
    <w:rsid w:val="00E830E7"/>
    <w:rsid w:val="00E8326C"/>
    <w:rsid w:val="00E83281"/>
    <w:rsid w:val="00E8471C"/>
    <w:rsid w:val="00E8549E"/>
    <w:rsid w:val="00E8644C"/>
    <w:rsid w:val="00E8753A"/>
    <w:rsid w:val="00E9104A"/>
    <w:rsid w:val="00E91456"/>
    <w:rsid w:val="00E91759"/>
    <w:rsid w:val="00E91A58"/>
    <w:rsid w:val="00E91EF2"/>
    <w:rsid w:val="00E949AE"/>
    <w:rsid w:val="00E950FB"/>
    <w:rsid w:val="00E95BCB"/>
    <w:rsid w:val="00E97D29"/>
    <w:rsid w:val="00EA08BA"/>
    <w:rsid w:val="00EA0AEC"/>
    <w:rsid w:val="00EA1FA6"/>
    <w:rsid w:val="00EA3BA6"/>
    <w:rsid w:val="00EA50EF"/>
    <w:rsid w:val="00EA5553"/>
    <w:rsid w:val="00EA578F"/>
    <w:rsid w:val="00EA5B42"/>
    <w:rsid w:val="00EA65E9"/>
    <w:rsid w:val="00EA70F0"/>
    <w:rsid w:val="00EB0947"/>
    <w:rsid w:val="00EB2C86"/>
    <w:rsid w:val="00EB4126"/>
    <w:rsid w:val="00EB6060"/>
    <w:rsid w:val="00EB6259"/>
    <w:rsid w:val="00EB650F"/>
    <w:rsid w:val="00EB6711"/>
    <w:rsid w:val="00EB6ED9"/>
    <w:rsid w:val="00EC1E28"/>
    <w:rsid w:val="00EC1F63"/>
    <w:rsid w:val="00EC2514"/>
    <w:rsid w:val="00EC2CFA"/>
    <w:rsid w:val="00EC4FB8"/>
    <w:rsid w:val="00EC7BFC"/>
    <w:rsid w:val="00ED3823"/>
    <w:rsid w:val="00ED3EA3"/>
    <w:rsid w:val="00ED3F94"/>
    <w:rsid w:val="00ED4AF2"/>
    <w:rsid w:val="00ED4F13"/>
    <w:rsid w:val="00ED5E62"/>
    <w:rsid w:val="00EE061A"/>
    <w:rsid w:val="00EE1950"/>
    <w:rsid w:val="00EE2131"/>
    <w:rsid w:val="00EE325A"/>
    <w:rsid w:val="00EE41B7"/>
    <w:rsid w:val="00EE4A87"/>
    <w:rsid w:val="00EE4D36"/>
    <w:rsid w:val="00EE5FBB"/>
    <w:rsid w:val="00EE67C6"/>
    <w:rsid w:val="00EE6DAB"/>
    <w:rsid w:val="00EE6E32"/>
    <w:rsid w:val="00EF496F"/>
    <w:rsid w:val="00F010B3"/>
    <w:rsid w:val="00F03225"/>
    <w:rsid w:val="00F048F7"/>
    <w:rsid w:val="00F04B54"/>
    <w:rsid w:val="00F06460"/>
    <w:rsid w:val="00F10D32"/>
    <w:rsid w:val="00F11826"/>
    <w:rsid w:val="00F15136"/>
    <w:rsid w:val="00F15D76"/>
    <w:rsid w:val="00F1637F"/>
    <w:rsid w:val="00F16D36"/>
    <w:rsid w:val="00F211C0"/>
    <w:rsid w:val="00F212CB"/>
    <w:rsid w:val="00F213BF"/>
    <w:rsid w:val="00F230CB"/>
    <w:rsid w:val="00F237C7"/>
    <w:rsid w:val="00F24B76"/>
    <w:rsid w:val="00F24E8A"/>
    <w:rsid w:val="00F25492"/>
    <w:rsid w:val="00F258BF"/>
    <w:rsid w:val="00F261A4"/>
    <w:rsid w:val="00F26539"/>
    <w:rsid w:val="00F3053C"/>
    <w:rsid w:val="00F31D3A"/>
    <w:rsid w:val="00F32891"/>
    <w:rsid w:val="00F3685B"/>
    <w:rsid w:val="00F371E9"/>
    <w:rsid w:val="00F376D1"/>
    <w:rsid w:val="00F37832"/>
    <w:rsid w:val="00F40574"/>
    <w:rsid w:val="00F40FFB"/>
    <w:rsid w:val="00F4236E"/>
    <w:rsid w:val="00F42CEE"/>
    <w:rsid w:val="00F431D5"/>
    <w:rsid w:val="00F448D6"/>
    <w:rsid w:val="00F45A27"/>
    <w:rsid w:val="00F46B0F"/>
    <w:rsid w:val="00F47208"/>
    <w:rsid w:val="00F47CF7"/>
    <w:rsid w:val="00F47D5C"/>
    <w:rsid w:val="00F50611"/>
    <w:rsid w:val="00F52A5C"/>
    <w:rsid w:val="00F5421C"/>
    <w:rsid w:val="00F551EA"/>
    <w:rsid w:val="00F5661F"/>
    <w:rsid w:val="00F5799A"/>
    <w:rsid w:val="00F57A78"/>
    <w:rsid w:val="00F601B6"/>
    <w:rsid w:val="00F60911"/>
    <w:rsid w:val="00F610B2"/>
    <w:rsid w:val="00F617CF"/>
    <w:rsid w:val="00F618BD"/>
    <w:rsid w:val="00F63361"/>
    <w:rsid w:val="00F6509C"/>
    <w:rsid w:val="00F67603"/>
    <w:rsid w:val="00F74A41"/>
    <w:rsid w:val="00F75849"/>
    <w:rsid w:val="00F76F64"/>
    <w:rsid w:val="00F778C5"/>
    <w:rsid w:val="00F80513"/>
    <w:rsid w:val="00F80C5A"/>
    <w:rsid w:val="00F83D9D"/>
    <w:rsid w:val="00F863BB"/>
    <w:rsid w:val="00F902F4"/>
    <w:rsid w:val="00F91958"/>
    <w:rsid w:val="00F9336A"/>
    <w:rsid w:val="00F961AC"/>
    <w:rsid w:val="00FA0010"/>
    <w:rsid w:val="00FA12AB"/>
    <w:rsid w:val="00FA1B16"/>
    <w:rsid w:val="00FA1C03"/>
    <w:rsid w:val="00FA2CDC"/>
    <w:rsid w:val="00FA52DA"/>
    <w:rsid w:val="00FA7E50"/>
    <w:rsid w:val="00FB0CA1"/>
    <w:rsid w:val="00FB1C6C"/>
    <w:rsid w:val="00FB2454"/>
    <w:rsid w:val="00FB3C62"/>
    <w:rsid w:val="00FB7ACE"/>
    <w:rsid w:val="00FC13C6"/>
    <w:rsid w:val="00FC2042"/>
    <w:rsid w:val="00FC427E"/>
    <w:rsid w:val="00FC474C"/>
    <w:rsid w:val="00FC6BB9"/>
    <w:rsid w:val="00FC7A32"/>
    <w:rsid w:val="00FD1832"/>
    <w:rsid w:val="00FD1A72"/>
    <w:rsid w:val="00FD255A"/>
    <w:rsid w:val="00FD3289"/>
    <w:rsid w:val="00FD56BB"/>
    <w:rsid w:val="00FD58DD"/>
    <w:rsid w:val="00FD6700"/>
    <w:rsid w:val="00FD7430"/>
    <w:rsid w:val="00FE108B"/>
    <w:rsid w:val="00FE1AC8"/>
    <w:rsid w:val="00FE2270"/>
    <w:rsid w:val="00FE2359"/>
    <w:rsid w:val="00FE4476"/>
    <w:rsid w:val="00FE48DF"/>
    <w:rsid w:val="00FE7700"/>
    <w:rsid w:val="00FE793D"/>
    <w:rsid w:val="00FE7ED2"/>
    <w:rsid w:val="00FF0BBE"/>
    <w:rsid w:val="00FF17D7"/>
    <w:rsid w:val="00FF184C"/>
    <w:rsid w:val="00FF240B"/>
    <w:rsid w:val="00FF35FE"/>
    <w:rsid w:val="00FF374A"/>
    <w:rsid w:val="00FF3AE2"/>
    <w:rsid w:val="00FF51B7"/>
    <w:rsid w:val="00FF6E5E"/>
    <w:rsid w:val="00FF79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B8CCC6A"/>
  <w15:chartTrackingRefBased/>
  <w15:docId w15:val="{F5324624-EE98-4971-9F39-BBEDEB77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David"/>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7F1ACF"/>
    <w:pPr>
      <w:bidi/>
      <w:spacing w:after="200" w:line="276" w:lineRule="auto"/>
    </w:pPr>
  </w:style>
  <w:style w:type="paragraph" w:styleId="12">
    <w:name w:val="heading 1"/>
    <w:aliases w:val="H1,Section,Chapter Headline,כותרת שיעור,h1,II+,headone,I,כותרת 1 תו תו,Heading 1 תו,H2,Heading,Aharoni 32 underline,כותרת על,כותרת מודגשת עם קו,b1,Top 1,כותרת1,ראש פרק,ראשי גת,ASAPHeading 1,hdg1"/>
    <w:basedOn w:val="a2"/>
    <w:next w:val="a2"/>
    <w:link w:val="13"/>
    <w:uiPriority w:val="9"/>
    <w:qFormat/>
    <w:rsid w:val="00390630"/>
    <w:pPr>
      <w:keepNext/>
      <w:spacing w:before="240" w:after="60" w:line="240" w:lineRule="auto"/>
      <w:outlineLvl w:val="0"/>
    </w:pPr>
    <w:rPr>
      <w:rFonts w:ascii="Cambria" w:eastAsia="Times New Roman" w:hAnsi="Cambria" w:cs="Times New Roman"/>
      <w:b/>
      <w:bCs/>
      <w:kern w:val="32"/>
      <w:sz w:val="32"/>
      <w:szCs w:val="32"/>
      <w:lang w:eastAsia="he-IL"/>
    </w:rPr>
  </w:style>
  <w:style w:type="paragraph" w:styleId="21">
    <w:name w:val="heading 2"/>
    <w:basedOn w:val="a2"/>
    <w:next w:val="a2"/>
    <w:link w:val="22"/>
    <w:qFormat/>
    <w:rsid w:val="00390630"/>
    <w:pPr>
      <w:keepNext/>
      <w:overflowPunct w:val="0"/>
      <w:autoSpaceDE w:val="0"/>
      <w:autoSpaceDN w:val="0"/>
      <w:adjustRightInd w:val="0"/>
      <w:spacing w:after="0" w:line="240" w:lineRule="auto"/>
      <w:jc w:val="center"/>
      <w:outlineLvl w:val="1"/>
    </w:pPr>
    <w:rPr>
      <w:rFonts w:ascii="MS Sans Serif" w:eastAsia="Times New Roman" w:hAnsi="MS Sans Serif"/>
      <w:b/>
      <w:bCs/>
      <w:position w:val="2"/>
      <w:sz w:val="22"/>
      <w:szCs w:val="32"/>
      <w:lang w:eastAsia="he-IL"/>
    </w:rPr>
  </w:style>
  <w:style w:type="paragraph" w:styleId="31">
    <w:name w:val="heading 3"/>
    <w:basedOn w:val="a2"/>
    <w:next w:val="a2"/>
    <w:link w:val="32"/>
    <w:unhideWhenUsed/>
    <w:qFormat/>
    <w:rsid w:val="00390630"/>
    <w:pPr>
      <w:keepNext/>
      <w:spacing w:before="240" w:after="60" w:line="240" w:lineRule="auto"/>
      <w:outlineLvl w:val="2"/>
    </w:pPr>
    <w:rPr>
      <w:rFonts w:ascii="Cambria" w:eastAsia="Times New Roman" w:hAnsi="Cambria" w:cs="Times New Roman"/>
      <w:b/>
      <w:bCs/>
      <w:sz w:val="26"/>
      <w:szCs w:val="26"/>
      <w:lang w:eastAsia="he-IL"/>
    </w:rPr>
  </w:style>
  <w:style w:type="paragraph" w:styleId="42">
    <w:name w:val="heading 4"/>
    <w:basedOn w:val="a2"/>
    <w:next w:val="a2"/>
    <w:link w:val="43"/>
    <w:qFormat/>
    <w:rsid w:val="00390630"/>
    <w:pPr>
      <w:keepNext/>
      <w:spacing w:before="240" w:after="60" w:line="240" w:lineRule="auto"/>
      <w:outlineLvl w:val="3"/>
    </w:pPr>
    <w:rPr>
      <w:rFonts w:ascii="Times New Roman" w:eastAsia="Times New Roman" w:hAnsi="Times New Roman" w:cs="Times New Roman"/>
      <w:b/>
      <w:bCs/>
      <w:sz w:val="28"/>
      <w:szCs w:val="28"/>
      <w:lang w:eastAsia="he-IL"/>
    </w:rPr>
  </w:style>
  <w:style w:type="paragraph" w:styleId="50">
    <w:name w:val="heading 5"/>
    <w:basedOn w:val="a2"/>
    <w:next w:val="a2"/>
    <w:link w:val="51"/>
    <w:qFormat/>
    <w:rsid w:val="00390630"/>
    <w:pPr>
      <w:spacing w:before="240" w:after="60" w:line="240" w:lineRule="auto"/>
      <w:outlineLvl w:val="4"/>
    </w:pPr>
    <w:rPr>
      <w:rFonts w:ascii="Times New Roman" w:eastAsia="Times New Roman" w:hAnsi="Times New Roman" w:cs="FrankRuehl"/>
      <w:b/>
      <w:bCs/>
      <w:i/>
      <w:iCs/>
      <w:sz w:val="26"/>
      <w:szCs w:val="26"/>
      <w:lang w:eastAsia="he-IL"/>
    </w:rPr>
  </w:style>
  <w:style w:type="paragraph" w:styleId="60">
    <w:name w:val="heading 6"/>
    <w:basedOn w:val="a2"/>
    <w:next w:val="a2"/>
    <w:link w:val="61"/>
    <w:qFormat/>
    <w:rsid w:val="00390630"/>
    <w:pPr>
      <w:spacing w:before="240" w:after="60" w:line="240" w:lineRule="auto"/>
      <w:outlineLvl w:val="5"/>
    </w:pPr>
    <w:rPr>
      <w:rFonts w:ascii="Times New Roman" w:eastAsia="Times New Roman" w:hAnsi="Times New Roman" w:cs="Times New Roman"/>
      <w:b/>
      <w:bCs/>
      <w:sz w:val="22"/>
      <w:szCs w:val="22"/>
      <w:lang w:eastAsia="he-IL"/>
    </w:rPr>
  </w:style>
  <w:style w:type="paragraph" w:styleId="7">
    <w:name w:val="heading 7"/>
    <w:basedOn w:val="a2"/>
    <w:next w:val="a2"/>
    <w:link w:val="70"/>
    <w:qFormat/>
    <w:rsid w:val="00390630"/>
    <w:pPr>
      <w:spacing w:before="240" w:after="60" w:line="240" w:lineRule="auto"/>
      <w:outlineLvl w:val="6"/>
    </w:pPr>
    <w:rPr>
      <w:rFonts w:ascii="Times New Roman" w:eastAsia="Times New Roman" w:hAnsi="Times New Roman" w:cs="Times New Roman"/>
      <w:lang w:eastAsia="he-IL"/>
    </w:rPr>
  </w:style>
  <w:style w:type="paragraph" w:styleId="8">
    <w:name w:val="heading 8"/>
    <w:basedOn w:val="a2"/>
    <w:next w:val="a2"/>
    <w:link w:val="80"/>
    <w:qFormat/>
    <w:rsid w:val="00390630"/>
    <w:pPr>
      <w:spacing w:before="240" w:after="60" w:line="240" w:lineRule="auto"/>
      <w:outlineLvl w:val="7"/>
    </w:pPr>
    <w:rPr>
      <w:rFonts w:ascii="Times New Roman" w:eastAsia="Times New Roman" w:hAnsi="Times New Roman" w:cs="Times New Roman"/>
      <w:i/>
      <w:iCs/>
      <w:lang w:eastAsia="he-IL"/>
    </w:rPr>
  </w:style>
  <w:style w:type="paragraph" w:styleId="9">
    <w:name w:val="heading 9"/>
    <w:basedOn w:val="a2"/>
    <w:next w:val="a2"/>
    <w:link w:val="90"/>
    <w:qFormat/>
    <w:rsid w:val="00390630"/>
    <w:pPr>
      <w:spacing w:before="240" w:after="60" w:line="240" w:lineRule="auto"/>
      <w:outlineLvl w:val="8"/>
    </w:pPr>
    <w:rPr>
      <w:rFonts w:ascii="Arial" w:eastAsia="Times New Roman"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Placeholder Text"/>
    <w:basedOn w:val="a3"/>
    <w:uiPriority w:val="99"/>
    <w:semiHidden/>
    <w:rsid w:val="00F67603"/>
    <w:rPr>
      <w:color w:val="808080"/>
    </w:rPr>
  </w:style>
  <w:style w:type="paragraph" w:styleId="a7">
    <w:name w:val="Balloon Text"/>
    <w:basedOn w:val="a2"/>
    <w:link w:val="a8"/>
    <w:semiHidden/>
    <w:unhideWhenUsed/>
    <w:rsid w:val="00F67603"/>
    <w:pPr>
      <w:spacing w:after="0" w:line="240" w:lineRule="auto"/>
    </w:pPr>
    <w:rPr>
      <w:rFonts w:ascii="Tahoma" w:hAnsi="Tahoma" w:cs="Tahoma"/>
      <w:sz w:val="16"/>
      <w:szCs w:val="16"/>
    </w:rPr>
  </w:style>
  <w:style w:type="character" w:customStyle="1" w:styleId="a8">
    <w:name w:val="טקסט בלונים תו"/>
    <w:basedOn w:val="a3"/>
    <w:link w:val="a7"/>
    <w:semiHidden/>
    <w:rsid w:val="00F67603"/>
    <w:rPr>
      <w:rFonts w:ascii="Tahoma" w:hAnsi="Tahoma" w:cs="Tahoma"/>
      <w:sz w:val="16"/>
      <w:szCs w:val="16"/>
    </w:rPr>
  </w:style>
  <w:style w:type="paragraph" w:styleId="a9">
    <w:name w:val="header"/>
    <w:aliases w:val="Header"/>
    <w:basedOn w:val="a2"/>
    <w:link w:val="aa"/>
    <w:unhideWhenUsed/>
    <w:rsid w:val="0038772F"/>
    <w:pPr>
      <w:tabs>
        <w:tab w:val="center" w:pos="4153"/>
        <w:tab w:val="right" w:pos="8306"/>
      </w:tabs>
      <w:spacing w:after="0" w:line="240" w:lineRule="auto"/>
    </w:pPr>
  </w:style>
  <w:style w:type="character" w:customStyle="1" w:styleId="aa">
    <w:name w:val="כותרת עליונה תו"/>
    <w:aliases w:val="Header תו"/>
    <w:basedOn w:val="a3"/>
    <w:link w:val="a9"/>
    <w:rsid w:val="0038772F"/>
  </w:style>
  <w:style w:type="paragraph" w:styleId="ab">
    <w:name w:val="footer"/>
    <w:basedOn w:val="a2"/>
    <w:link w:val="ac"/>
    <w:uiPriority w:val="99"/>
    <w:unhideWhenUsed/>
    <w:rsid w:val="0038772F"/>
    <w:pPr>
      <w:tabs>
        <w:tab w:val="center" w:pos="4153"/>
        <w:tab w:val="right" w:pos="8306"/>
      </w:tabs>
      <w:spacing w:after="0" w:line="240" w:lineRule="auto"/>
    </w:pPr>
  </w:style>
  <w:style w:type="character" w:customStyle="1" w:styleId="ac">
    <w:name w:val="כותרת תחתונה תו"/>
    <w:basedOn w:val="a3"/>
    <w:link w:val="ab"/>
    <w:uiPriority w:val="99"/>
    <w:rsid w:val="0038772F"/>
  </w:style>
  <w:style w:type="character" w:customStyle="1" w:styleId="ad">
    <w:name w:val="ממיברירתמחדל"/>
    <w:basedOn w:val="a3"/>
    <w:uiPriority w:val="1"/>
    <w:rsid w:val="0062207E"/>
    <w:rPr>
      <w:rFonts w:cs="David"/>
      <w:color w:val="000000"/>
      <w:szCs w:val="24"/>
    </w:rPr>
  </w:style>
  <w:style w:type="paragraph" w:customStyle="1" w:styleId="10">
    <w:name w:val="סיעוף 1"/>
    <w:basedOn w:val="a2"/>
    <w:rsid w:val="0001467B"/>
    <w:pPr>
      <w:numPr>
        <w:numId w:val="9"/>
      </w:numPr>
      <w:spacing w:before="120" w:after="0" w:line="240" w:lineRule="auto"/>
    </w:pPr>
    <w:rPr>
      <w:rFonts w:ascii="Times New Roman" w:eastAsia="Times New Roman" w:hAnsi="Times New Roman"/>
    </w:rPr>
  </w:style>
  <w:style w:type="paragraph" w:customStyle="1" w:styleId="20">
    <w:name w:val="סיעוף 2"/>
    <w:basedOn w:val="10"/>
    <w:rsid w:val="0001467B"/>
    <w:pPr>
      <w:numPr>
        <w:ilvl w:val="1"/>
      </w:numPr>
      <w:ind w:right="0"/>
    </w:pPr>
  </w:style>
  <w:style w:type="paragraph" w:customStyle="1" w:styleId="30">
    <w:name w:val="סיעוף 3"/>
    <w:basedOn w:val="20"/>
    <w:rsid w:val="0001467B"/>
    <w:pPr>
      <w:numPr>
        <w:ilvl w:val="2"/>
      </w:numPr>
      <w:ind w:right="0"/>
    </w:pPr>
  </w:style>
  <w:style w:type="paragraph" w:customStyle="1" w:styleId="41">
    <w:name w:val="סיעוף 4"/>
    <w:basedOn w:val="30"/>
    <w:rsid w:val="0001467B"/>
    <w:pPr>
      <w:numPr>
        <w:ilvl w:val="3"/>
      </w:numPr>
      <w:ind w:right="0"/>
    </w:pPr>
  </w:style>
  <w:style w:type="paragraph" w:styleId="ae">
    <w:name w:val="List Paragraph"/>
    <w:aliases w:val="LP1,Bullet List,style 2,פיסקת bullets,lp1,FooterText,numbered,Paragraphe de liste1,מכרזים - טקסט סעיפים,פיסקת רשימה11,List Paragraph1"/>
    <w:basedOn w:val="a2"/>
    <w:link w:val="af"/>
    <w:uiPriority w:val="34"/>
    <w:qFormat/>
    <w:rsid w:val="000D22C6"/>
    <w:pPr>
      <w:ind w:left="720"/>
      <w:contextualSpacing/>
    </w:pPr>
  </w:style>
  <w:style w:type="character" w:styleId="af0">
    <w:name w:val="Strong"/>
    <w:basedOn w:val="a3"/>
    <w:uiPriority w:val="22"/>
    <w:qFormat/>
    <w:rsid w:val="00ED3EA3"/>
    <w:rPr>
      <w:b/>
      <w:bCs/>
    </w:rPr>
  </w:style>
  <w:style w:type="character" w:customStyle="1" w:styleId="13">
    <w:name w:val="כותרת 1 תו"/>
    <w:aliases w:val="H1 תו,Section תו,Chapter Headline תו,כותרת שיעור תו,h1 תו,II+ תו,headone תו,I תו,כותרת 1 תו תו תו,Heading 1 תו תו,H2 תו,Heading תו,Aharoni 32 underline תו,כותרת על תו,כותרת מודגשת עם קו תו,b1 תו,Top 1 תו,כותרת1 תו,ראש פרק תו,ראשי גת תו"/>
    <w:basedOn w:val="a3"/>
    <w:link w:val="12"/>
    <w:rsid w:val="00390630"/>
    <w:rPr>
      <w:rFonts w:ascii="Cambria" w:eastAsia="Times New Roman" w:hAnsi="Cambria" w:cs="Times New Roman"/>
      <w:b/>
      <w:bCs/>
      <w:color w:val="auto"/>
      <w:kern w:val="32"/>
      <w:sz w:val="32"/>
      <w:szCs w:val="32"/>
      <w:lang w:eastAsia="he-IL"/>
    </w:rPr>
  </w:style>
  <w:style w:type="character" w:customStyle="1" w:styleId="22">
    <w:name w:val="כותרת 2 תו"/>
    <w:basedOn w:val="a3"/>
    <w:link w:val="21"/>
    <w:rsid w:val="00390630"/>
    <w:rPr>
      <w:rFonts w:ascii="MS Sans Serif" w:eastAsia="Times New Roman" w:hAnsi="MS Sans Serif"/>
      <w:b/>
      <w:bCs/>
      <w:color w:val="auto"/>
      <w:position w:val="2"/>
      <w:sz w:val="22"/>
      <w:szCs w:val="32"/>
      <w:lang w:eastAsia="he-IL"/>
    </w:rPr>
  </w:style>
  <w:style w:type="character" w:customStyle="1" w:styleId="32">
    <w:name w:val="כותרת 3 תו"/>
    <w:basedOn w:val="a3"/>
    <w:link w:val="31"/>
    <w:rsid w:val="00390630"/>
    <w:rPr>
      <w:rFonts w:ascii="Cambria" w:eastAsia="Times New Roman" w:hAnsi="Cambria" w:cs="Times New Roman"/>
      <w:b/>
      <w:bCs/>
      <w:color w:val="auto"/>
      <w:sz w:val="26"/>
      <w:szCs w:val="26"/>
      <w:lang w:eastAsia="he-IL"/>
    </w:rPr>
  </w:style>
  <w:style w:type="character" w:customStyle="1" w:styleId="43">
    <w:name w:val="כותרת 4 תו"/>
    <w:basedOn w:val="a3"/>
    <w:link w:val="42"/>
    <w:rsid w:val="00390630"/>
    <w:rPr>
      <w:rFonts w:ascii="Times New Roman" w:eastAsia="Times New Roman" w:hAnsi="Times New Roman" w:cs="Times New Roman"/>
      <w:b/>
      <w:bCs/>
      <w:color w:val="auto"/>
      <w:sz w:val="28"/>
      <w:szCs w:val="28"/>
      <w:lang w:eastAsia="he-IL"/>
    </w:rPr>
  </w:style>
  <w:style w:type="character" w:customStyle="1" w:styleId="51">
    <w:name w:val="כותרת 5 תו"/>
    <w:basedOn w:val="a3"/>
    <w:link w:val="50"/>
    <w:rsid w:val="00390630"/>
    <w:rPr>
      <w:rFonts w:ascii="Times New Roman" w:eastAsia="Times New Roman" w:hAnsi="Times New Roman" w:cs="FrankRuehl"/>
      <w:b/>
      <w:bCs/>
      <w:i/>
      <w:iCs/>
      <w:color w:val="auto"/>
      <w:sz w:val="26"/>
      <w:szCs w:val="26"/>
      <w:lang w:eastAsia="he-IL"/>
    </w:rPr>
  </w:style>
  <w:style w:type="character" w:customStyle="1" w:styleId="61">
    <w:name w:val="כותרת 6 תו"/>
    <w:basedOn w:val="a3"/>
    <w:link w:val="60"/>
    <w:rsid w:val="00390630"/>
    <w:rPr>
      <w:rFonts w:ascii="Times New Roman" w:eastAsia="Times New Roman" w:hAnsi="Times New Roman" w:cs="Times New Roman"/>
      <w:b/>
      <w:bCs/>
      <w:color w:val="auto"/>
      <w:sz w:val="22"/>
      <w:szCs w:val="22"/>
      <w:lang w:eastAsia="he-IL"/>
    </w:rPr>
  </w:style>
  <w:style w:type="character" w:customStyle="1" w:styleId="70">
    <w:name w:val="כותרת 7 תו"/>
    <w:basedOn w:val="a3"/>
    <w:link w:val="7"/>
    <w:rsid w:val="00390630"/>
    <w:rPr>
      <w:rFonts w:ascii="Times New Roman" w:eastAsia="Times New Roman" w:hAnsi="Times New Roman" w:cs="Times New Roman"/>
      <w:color w:val="auto"/>
      <w:lang w:eastAsia="he-IL"/>
    </w:rPr>
  </w:style>
  <w:style w:type="character" w:customStyle="1" w:styleId="80">
    <w:name w:val="כותרת 8 תו"/>
    <w:basedOn w:val="a3"/>
    <w:link w:val="8"/>
    <w:rsid w:val="00390630"/>
    <w:rPr>
      <w:rFonts w:ascii="Times New Roman" w:eastAsia="Times New Roman" w:hAnsi="Times New Roman" w:cs="Times New Roman"/>
      <w:i/>
      <w:iCs/>
      <w:color w:val="auto"/>
      <w:lang w:eastAsia="he-IL"/>
    </w:rPr>
  </w:style>
  <w:style w:type="character" w:customStyle="1" w:styleId="90">
    <w:name w:val="כותרת 9 תו"/>
    <w:basedOn w:val="a3"/>
    <w:link w:val="9"/>
    <w:rsid w:val="00390630"/>
    <w:rPr>
      <w:rFonts w:ascii="Arial" w:eastAsia="Times New Roman" w:hAnsi="Arial" w:cs="Arial"/>
      <w:color w:val="auto"/>
      <w:sz w:val="22"/>
      <w:szCs w:val="22"/>
    </w:rPr>
  </w:style>
  <w:style w:type="character" w:styleId="Hyperlink">
    <w:name w:val="Hyperlink"/>
    <w:basedOn w:val="a3"/>
    <w:rsid w:val="00390630"/>
    <w:rPr>
      <w:color w:val="0000FF"/>
      <w:u w:val="single"/>
    </w:rPr>
  </w:style>
  <w:style w:type="character" w:styleId="af1">
    <w:name w:val="page number"/>
    <w:basedOn w:val="a3"/>
    <w:rsid w:val="00390630"/>
  </w:style>
  <w:style w:type="paragraph" w:styleId="af2">
    <w:name w:val="Body Text"/>
    <w:basedOn w:val="a2"/>
    <w:link w:val="af3"/>
    <w:rsid w:val="00390630"/>
    <w:pPr>
      <w:spacing w:after="120" w:line="240" w:lineRule="auto"/>
    </w:pPr>
    <w:rPr>
      <w:rFonts w:ascii="Times New Roman" w:eastAsia="Times New Roman" w:hAnsi="Times New Roman" w:cs="Times New Roman"/>
      <w:lang w:eastAsia="he-IL"/>
    </w:rPr>
  </w:style>
  <w:style w:type="character" w:customStyle="1" w:styleId="af3">
    <w:name w:val="גוף טקסט תו"/>
    <w:basedOn w:val="a3"/>
    <w:link w:val="af2"/>
    <w:rsid w:val="00390630"/>
    <w:rPr>
      <w:rFonts w:ascii="Times New Roman" w:eastAsia="Times New Roman" w:hAnsi="Times New Roman" w:cs="Times New Roman"/>
      <w:color w:val="auto"/>
      <w:lang w:eastAsia="he-IL"/>
    </w:rPr>
  </w:style>
  <w:style w:type="paragraph" w:styleId="af4">
    <w:name w:val="Block Text"/>
    <w:basedOn w:val="a2"/>
    <w:rsid w:val="00390630"/>
    <w:pPr>
      <w:spacing w:after="0" w:line="240" w:lineRule="auto"/>
      <w:ind w:left="720"/>
      <w:jc w:val="both"/>
    </w:pPr>
    <w:rPr>
      <w:rFonts w:ascii="Times New Roman" w:eastAsia="Times New Roman" w:hAnsi="Times New Roman"/>
      <w:noProof/>
      <w:lang w:eastAsia="he-IL"/>
    </w:rPr>
  </w:style>
  <w:style w:type="paragraph" w:customStyle="1" w:styleId="Normal1">
    <w:name w:val="Normal1"/>
    <w:basedOn w:val="a2"/>
    <w:link w:val="Normal10"/>
    <w:rsid w:val="00390630"/>
    <w:pPr>
      <w:spacing w:before="120" w:after="0" w:line="320" w:lineRule="exact"/>
      <w:ind w:left="397"/>
      <w:jc w:val="both"/>
    </w:pPr>
    <w:rPr>
      <w:rFonts w:ascii="Times New Roman" w:eastAsia="Times New Roman" w:hAnsi="Times New Roman"/>
      <w:sz w:val="22"/>
      <w:lang w:eastAsia="he-IL"/>
    </w:rPr>
  </w:style>
  <w:style w:type="character" w:customStyle="1" w:styleId="Normal10">
    <w:name w:val="Normal1 תו"/>
    <w:basedOn w:val="a3"/>
    <w:link w:val="Normal1"/>
    <w:rsid w:val="00390630"/>
    <w:rPr>
      <w:rFonts w:ascii="Times New Roman" w:eastAsia="Times New Roman" w:hAnsi="Times New Roman"/>
      <w:color w:val="auto"/>
      <w:sz w:val="22"/>
      <w:lang w:eastAsia="he-IL"/>
    </w:rPr>
  </w:style>
  <w:style w:type="paragraph" w:customStyle="1" w:styleId="Normal2">
    <w:name w:val="Normal2"/>
    <w:basedOn w:val="a2"/>
    <w:rsid w:val="00390630"/>
    <w:pPr>
      <w:numPr>
        <w:numId w:val="4"/>
      </w:numPr>
      <w:tabs>
        <w:tab w:val="clear" w:pos="1191"/>
        <w:tab w:val="num" w:pos="397"/>
      </w:tabs>
      <w:spacing w:before="120" w:after="0" w:line="320" w:lineRule="exact"/>
      <w:ind w:left="397"/>
      <w:jc w:val="both"/>
    </w:pPr>
    <w:rPr>
      <w:rFonts w:ascii="Times New Roman" w:eastAsia="Times New Roman" w:hAnsi="Times New Roman"/>
      <w:sz w:val="22"/>
      <w:lang w:eastAsia="he-IL"/>
    </w:rPr>
  </w:style>
  <w:style w:type="paragraph" w:customStyle="1" w:styleId="Instruction1">
    <w:name w:val="Instruction1"/>
    <w:basedOn w:val="Normal1"/>
    <w:rsid w:val="00390630"/>
    <w:pPr>
      <w:tabs>
        <w:tab w:val="num" w:pos="1191"/>
      </w:tabs>
      <w:ind w:left="1191" w:hanging="397"/>
    </w:pPr>
    <w:rPr>
      <w:i/>
      <w:iCs/>
    </w:rPr>
  </w:style>
  <w:style w:type="paragraph" w:customStyle="1" w:styleId="ListContinue1">
    <w:name w:val="List Continue1"/>
    <w:basedOn w:val="a2"/>
    <w:rsid w:val="00390630"/>
    <w:pPr>
      <w:spacing w:before="120" w:after="0" w:line="320" w:lineRule="exact"/>
      <w:ind w:left="795"/>
      <w:jc w:val="both"/>
    </w:pPr>
    <w:rPr>
      <w:rFonts w:ascii="Times New Roman" w:eastAsia="Times New Roman" w:hAnsi="Times New Roman"/>
      <w:sz w:val="22"/>
      <w:lang w:eastAsia="he-IL"/>
    </w:rPr>
  </w:style>
  <w:style w:type="paragraph" w:customStyle="1" w:styleId="ListContinue2">
    <w:name w:val="List Continue2"/>
    <w:basedOn w:val="a2"/>
    <w:rsid w:val="00390630"/>
    <w:pPr>
      <w:numPr>
        <w:numId w:val="1"/>
      </w:numPr>
      <w:tabs>
        <w:tab w:val="clear" w:pos="720"/>
      </w:tabs>
      <w:spacing w:before="120" w:after="0" w:line="320" w:lineRule="exact"/>
      <w:ind w:left="1200" w:firstLine="0"/>
      <w:jc w:val="both"/>
    </w:pPr>
    <w:rPr>
      <w:rFonts w:ascii="Times New Roman" w:eastAsia="Times New Roman" w:hAnsi="Times New Roman"/>
      <w:sz w:val="22"/>
      <w:lang w:eastAsia="he-IL"/>
    </w:rPr>
  </w:style>
  <w:style w:type="paragraph" w:customStyle="1" w:styleId="NumberList1">
    <w:name w:val="Number List 1"/>
    <w:basedOn w:val="a2"/>
    <w:rsid w:val="00390630"/>
    <w:pPr>
      <w:numPr>
        <w:numId w:val="2"/>
      </w:numPr>
      <w:spacing w:before="120" w:after="0" w:line="320" w:lineRule="exact"/>
      <w:jc w:val="both"/>
    </w:pPr>
    <w:rPr>
      <w:rFonts w:ascii="Times New Roman" w:eastAsia="Times New Roman" w:hAnsi="Times New Roman"/>
      <w:sz w:val="22"/>
      <w:lang w:eastAsia="he-IL"/>
    </w:rPr>
  </w:style>
  <w:style w:type="paragraph" w:customStyle="1" w:styleId="AlphaList2">
    <w:name w:val="Alpha List 2"/>
    <w:basedOn w:val="a2"/>
    <w:link w:val="AlphaList20"/>
    <w:rsid w:val="00390630"/>
    <w:pPr>
      <w:numPr>
        <w:numId w:val="3"/>
      </w:numPr>
      <w:spacing w:before="120" w:after="0" w:line="320" w:lineRule="exact"/>
      <w:jc w:val="both"/>
    </w:pPr>
    <w:rPr>
      <w:rFonts w:ascii="Times New Roman" w:eastAsia="Times New Roman" w:hAnsi="Times New Roman"/>
      <w:sz w:val="22"/>
      <w:lang w:eastAsia="he-IL"/>
    </w:rPr>
  </w:style>
  <w:style w:type="character" w:customStyle="1" w:styleId="AlphaList20">
    <w:name w:val="Alpha List 2 תו"/>
    <w:basedOn w:val="a3"/>
    <w:link w:val="AlphaList2"/>
    <w:locked/>
    <w:rsid w:val="00390630"/>
    <w:rPr>
      <w:rFonts w:ascii="Times New Roman" w:eastAsia="Times New Roman" w:hAnsi="Times New Roman"/>
      <w:sz w:val="22"/>
      <w:lang w:eastAsia="he-IL"/>
    </w:rPr>
  </w:style>
  <w:style w:type="paragraph" w:customStyle="1" w:styleId="AlphaList3">
    <w:name w:val="Alpha List 3"/>
    <w:basedOn w:val="a2"/>
    <w:rsid w:val="00390630"/>
    <w:pPr>
      <w:tabs>
        <w:tab w:val="num" w:pos="720"/>
      </w:tabs>
      <w:spacing w:before="120" w:after="0" w:line="320" w:lineRule="exact"/>
      <w:ind w:left="720" w:hanging="360"/>
      <w:jc w:val="both"/>
    </w:pPr>
    <w:rPr>
      <w:rFonts w:ascii="Times New Roman" w:eastAsia="Times New Roman" w:hAnsi="Times New Roman"/>
      <w:sz w:val="22"/>
      <w:lang w:eastAsia="he-IL"/>
    </w:rPr>
  </w:style>
  <w:style w:type="character" w:styleId="FollowedHyperlink">
    <w:name w:val="FollowedHyperlink"/>
    <w:basedOn w:val="a3"/>
    <w:rsid w:val="00390630"/>
    <w:rPr>
      <w:color w:val="800080"/>
      <w:u w:val="single"/>
    </w:rPr>
  </w:style>
  <w:style w:type="character" w:customStyle="1" w:styleId="af5">
    <w:name w:val="טקסט הערת שוליים תו"/>
    <w:basedOn w:val="a3"/>
    <w:link w:val="af6"/>
    <w:semiHidden/>
    <w:rsid w:val="00390630"/>
    <w:rPr>
      <w:rFonts w:ascii="Times New Roman" w:eastAsia="Times New Roman" w:hAnsi="Times New Roman" w:cs="Times New Roman"/>
      <w:color w:val="auto"/>
      <w:sz w:val="20"/>
      <w:szCs w:val="20"/>
      <w:lang w:eastAsia="he-IL"/>
    </w:rPr>
  </w:style>
  <w:style w:type="paragraph" w:styleId="af6">
    <w:name w:val="footnote text"/>
    <w:basedOn w:val="a2"/>
    <w:link w:val="af5"/>
    <w:semiHidden/>
    <w:rsid w:val="00390630"/>
    <w:pPr>
      <w:overflowPunct w:val="0"/>
      <w:autoSpaceDE w:val="0"/>
      <w:autoSpaceDN w:val="0"/>
      <w:adjustRightInd w:val="0"/>
      <w:spacing w:after="0" w:line="240" w:lineRule="auto"/>
      <w:textAlignment w:val="baseline"/>
    </w:pPr>
    <w:rPr>
      <w:rFonts w:ascii="Times New Roman" w:eastAsia="Times New Roman" w:hAnsi="Times New Roman" w:cs="Times New Roman"/>
      <w:lang w:eastAsia="he-IL"/>
    </w:rPr>
  </w:style>
  <w:style w:type="character" w:customStyle="1" w:styleId="14">
    <w:name w:val="טקסט הערת שוליים תו1"/>
    <w:basedOn w:val="a3"/>
    <w:uiPriority w:val="99"/>
    <w:semiHidden/>
    <w:rsid w:val="00390630"/>
    <w:rPr>
      <w:sz w:val="20"/>
      <w:szCs w:val="20"/>
    </w:rPr>
  </w:style>
  <w:style w:type="character" w:customStyle="1" w:styleId="af7">
    <w:name w:val="טקסט הערה תו"/>
    <w:basedOn w:val="a3"/>
    <w:link w:val="af8"/>
    <w:semiHidden/>
    <w:rsid w:val="00390630"/>
    <w:rPr>
      <w:rFonts w:ascii="Times New Roman" w:eastAsia="Times New Roman" w:hAnsi="Times New Roman" w:cs="Times New Roman"/>
      <w:color w:val="auto"/>
      <w:sz w:val="20"/>
      <w:szCs w:val="20"/>
      <w:lang w:eastAsia="he-IL"/>
    </w:rPr>
  </w:style>
  <w:style w:type="paragraph" w:styleId="af8">
    <w:name w:val="annotation text"/>
    <w:basedOn w:val="a2"/>
    <w:link w:val="af7"/>
    <w:semiHidden/>
    <w:rsid w:val="00390630"/>
    <w:pPr>
      <w:spacing w:after="0" w:line="240" w:lineRule="auto"/>
    </w:pPr>
    <w:rPr>
      <w:rFonts w:ascii="Times New Roman" w:eastAsia="Times New Roman" w:hAnsi="Times New Roman" w:cs="Times New Roman"/>
      <w:lang w:eastAsia="he-IL"/>
    </w:rPr>
  </w:style>
  <w:style w:type="character" w:customStyle="1" w:styleId="15">
    <w:name w:val="טקסט הערה תו1"/>
    <w:basedOn w:val="a3"/>
    <w:uiPriority w:val="99"/>
    <w:semiHidden/>
    <w:rsid w:val="00390630"/>
    <w:rPr>
      <w:sz w:val="20"/>
      <w:szCs w:val="20"/>
    </w:rPr>
  </w:style>
  <w:style w:type="character" w:customStyle="1" w:styleId="af9">
    <w:name w:val="נושא הערה תו"/>
    <w:basedOn w:val="af7"/>
    <w:link w:val="afa"/>
    <w:semiHidden/>
    <w:rsid w:val="00390630"/>
    <w:rPr>
      <w:rFonts w:ascii="Times New Roman" w:eastAsia="Times New Roman" w:hAnsi="Times New Roman" w:cs="Times New Roman"/>
      <w:b/>
      <w:bCs/>
      <w:color w:val="auto"/>
      <w:sz w:val="20"/>
      <w:szCs w:val="20"/>
      <w:lang w:eastAsia="he-IL"/>
    </w:rPr>
  </w:style>
  <w:style w:type="paragraph" w:styleId="afa">
    <w:name w:val="annotation subject"/>
    <w:basedOn w:val="af8"/>
    <w:next w:val="af8"/>
    <w:link w:val="af9"/>
    <w:semiHidden/>
    <w:rsid w:val="00390630"/>
    <w:rPr>
      <w:b/>
      <w:bCs/>
    </w:rPr>
  </w:style>
  <w:style w:type="character" w:customStyle="1" w:styleId="16">
    <w:name w:val="נושא הערה תו1"/>
    <w:basedOn w:val="15"/>
    <w:uiPriority w:val="99"/>
    <w:semiHidden/>
    <w:rsid w:val="00390630"/>
    <w:rPr>
      <w:b/>
      <w:bCs/>
      <w:sz w:val="20"/>
      <w:szCs w:val="20"/>
    </w:rPr>
  </w:style>
  <w:style w:type="paragraph" w:customStyle="1" w:styleId="msolistparagraph0">
    <w:name w:val="msolistparagraph"/>
    <w:basedOn w:val="a2"/>
    <w:rsid w:val="00390630"/>
    <w:pPr>
      <w:spacing w:after="0" w:line="240" w:lineRule="auto"/>
      <w:ind w:left="720"/>
    </w:pPr>
    <w:rPr>
      <w:rFonts w:eastAsia="Times New Roman" w:cs="Times New Roman"/>
      <w:color w:val="002060"/>
    </w:rPr>
  </w:style>
  <w:style w:type="paragraph" w:customStyle="1" w:styleId="NumberList2">
    <w:name w:val="Number List 2"/>
    <w:basedOn w:val="a2"/>
    <w:rsid w:val="00390630"/>
    <w:pPr>
      <w:tabs>
        <w:tab w:val="num" w:pos="360"/>
      </w:tabs>
      <w:spacing w:before="120" w:after="0" w:line="320" w:lineRule="exact"/>
      <w:jc w:val="both"/>
    </w:pPr>
    <w:rPr>
      <w:rFonts w:ascii="Times New Roman" w:eastAsia="Times New Roman" w:hAnsi="Times New Roman"/>
      <w:sz w:val="22"/>
      <w:lang w:eastAsia="he-IL"/>
    </w:rPr>
  </w:style>
  <w:style w:type="paragraph" w:customStyle="1" w:styleId="BulletList4">
    <w:name w:val="Bullet List 4"/>
    <w:basedOn w:val="a2"/>
    <w:rsid w:val="00390630"/>
    <w:pPr>
      <w:tabs>
        <w:tab w:val="num" w:pos="360"/>
      </w:tabs>
      <w:spacing w:before="120" w:after="0" w:line="320" w:lineRule="exact"/>
      <w:jc w:val="both"/>
    </w:pPr>
    <w:rPr>
      <w:rFonts w:ascii="Times New Roman" w:eastAsia="Times New Roman" w:hAnsi="Times New Roman"/>
      <w:sz w:val="22"/>
    </w:rPr>
  </w:style>
  <w:style w:type="paragraph" w:customStyle="1" w:styleId="TableText">
    <w:name w:val="TableText"/>
    <w:basedOn w:val="a2"/>
    <w:rsid w:val="00390630"/>
    <w:pPr>
      <w:numPr>
        <w:numId w:val="5"/>
      </w:numPr>
      <w:tabs>
        <w:tab w:val="clear" w:pos="1191"/>
      </w:tabs>
      <w:spacing w:before="75" w:after="0" w:line="280" w:lineRule="atLeast"/>
      <w:ind w:left="0" w:firstLine="0"/>
    </w:pPr>
    <w:rPr>
      <w:rFonts w:ascii="Times New Roman" w:eastAsia="Times New Roman" w:hAnsi="Times New Roman"/>
      <w:sz w:val="22"/>
      <w:lang w:eastAsia="he-IL"/>
    </w:rPr>
  </w:style>
  <w:style w:type="paragraph" w:customStyle="1" w:styleId="111">
    <w:name w:val="סגנון1.1.1"/>
    <w:basedOn w:val="a2"/>
    <w:rsid w:val="00390630"/>
    <w:pPr>
      <w:keepNext/>
      <w:keepLines/>
      <w:tabs>
        <w:tab w:val="num" w:pos="1012"/>
      </w:tabs>
      <w:spacing w:before="120" w:after="120" w:line="240" w:lineRule="auto"/>
      <w:ind w:right="969"/>
      <w:outlineLvl w:val="2"/>
    </w:pPr>
    <w:rPr>
      <w:rFonts w:ascii="Times New Roman" w:eastAsia="Times New Roman" w:hAnsi="Times New Roman"/>
      <w:sz w:val="22"/>
    </w:rPr>
  </w:style>
  <w:style w:type="paragraph" w:customStyle="1" w:styleId="a">
    <w:name w:val="טקסט בסיסי"/>
    <w:rsid w:val="00390630"/>
    <w:pPr>
      <w:keepLines/>
      <w:numPr>
        <w:numId w:val="6"/>
      </w:numPr>
      <w:tabs>
        <w:tab w:val="clear" w:pos="1985"/>
      </w:tabs>
      <w:bidi/>
      <w:spacing w:before="100" w:beforeAutospacing="1" w:after="240" w:line="320" w:lineRule="atLeast"/>
      <w:ind w:left="0" w:firstLine="0"/>
    </w:pPr>
    <w:rPr>
      <w:rFonts w:ascii="Times New Roman" w:eastAsia="Times New Roman" w:hAnsi="Times New Roman" w:cs="Times New Roman"/>
      <w:color w:val="000000"/>
      <w:sz w:val="24"/>
      <w:szCs w:val="24"/>
    </w:rPr>
  </w:style>
  <w:style w:type="paragraph" w:customStyle="1" w:styleId="52">
    <w:name w:val="טקסט5"/>
    <w:basedOn w:val="a2"/>
    <w:qFormat/>
    <w:rsid w:val="00390630"/>
    <w:pPr>
      <w:spacing w:after="120" w:line="300" w:lineRule="atLeast"/>
      <w:ind w:left="652"/>
      <w:jc w:val="both"/>
    </w:pPr>
    <w:rPr>
      <w:rFonts w:ascii="Times New Roman" w:eastAsia="Times New Roman" w:hAnsi="Times New Roman"/>
      <w:lang w:eastAsia="he-IL"/>
    </w:rPr>
  </w:style>
  <w:style w:type="paragraph" w:styleId="a0">
    <w:name w:val="No Spacing"/>
    <w:link w:val="afb"/>
    <w:uiPriority w:val="1"/>
    <w:qFormat/>
    <w:rsid w:val="00390630"/>
    <w:pPr>
      <w:numPr>
        <w:numId w:val="7"/>
      </w:numPr>
      <w:tabs>
        <w:tab w:val="clear" w:pos="1012"/>
      </w:tabs>
      <w:bidi/>
      <w:ind w:left="0" w:right="0" w:firstLine="0"/>
    </w:pPr>
    <w:rPr>
      <w:rFonts w:eastAsia="Times New Roman" w:cs="Arial"/>
      <w:sz w:val="22"/>
      <w:szCs w:val="22"/>
    </w:rPr>
  </w:style>
  <w:style w:type="character" w:customStyle="1" w:styleId="afb">
    <w:name w:val="ללא מרווח תו"/>
    <w:basedOn w:val="a3"/>
    <w:link w:val="a0"/>
    <w:uiPriority w:val="1"/>
    <w:rsid w:val="00390630"/>
    <w:rPr>
      <w:rFonts w:eastAsia="Times New Roman" w:cs="Arial"/>
      <w:sz w:val="22"/>
      <w:szCs w:val="22"/>
    </w:rPr>
  </w:style>
  <w:style w:type="paragraph" w:customStyle="1" w:styleId="Normal7">
    <w:name w:val="Normal7"/>
    <w:basedOn w:val="a2"/>
    <w:rsid w:val="00390630"/>
    <w:pPr>
      <w:spacing w:before="120" w:after="0" w:line="320" w:lineRule="exact"/>
      <w:jc w:val="both"/>
    </w:pPr>
    <w:rPr>
      <w:rFonts w:ascii="Times New Roman" w:eastAsia="Times New Roman" w:hAnsi="Times New Roman"/>
      <w:sz w:val="22"/>
      <w:lang w:eastAsia="he-IL"/>
    </w:rPr>
  </w:style>
  <w:style w:type="paragraph" w:customStyle="1" w:styleId="HNormal">
    <w:name w:val="HNormal"/>
    <w:rsid w:val="00390630"/>
    <w:pPr>
      <w:bidi/>
      <w:spacing w:after="120"/>
      <w:jc w:val="both"/>
    </w:pPr>
    <w:rPr>
      <w:rFonts w:ascii="Times New Roman" w:eastAsia="Times New Roman" w:hAnsi="Times New Roman"/>
      <w:noProof/>
      <w:szCs w:val="24"/>
      <w:lang w:eastAsia="he-IL"/>
    </w:rPr>
  </w:style>
  <w:style w:type="paragraph" w:customStyle="1" w:styleId="17">
    <w:name w:val="פיסקת רשימה1"/>
    <w:basedOn w:val="a2"/>
    <w:rsid w:val="00390630"/>
    <w:pPr>
      <w:spacing w:after="0" w:line="240" w:lineRule="auto"/>
      <w:ind w:left="720" w:right="1440"/>
    </w:pPr>
    <w:rPr>
      <w:rFonts w:ascii="Times New Roman" w:hAnsi="Times New Roman"/>
    </w:rPr>
  </w:style>
  <w:style w:type="character" w:customStyle="1" w:styleId="Char">
    <w:name w:val="טקסט סעיף Char"/>
    <w:basedOn w:val="a3"/>
    <w:link w:val="afc"/>
    <w:locked/>
    <w:rsid w:val="00390630"/>
    <w:rPr>
      <w:rFonts w:ascii="Arial" w:hAnsi="Arial" w:cs="Arial"/>
      <w:color w:val="000000"/>
      <w:sz w:val="24"/>
      <w:szCs w:val="24"/>
    </w:rPr>
  </w:style>
  <w:style w:type="paragraph" w:customStyle="1" w:styleId="afc">
    <w:name w:val="טקסט סעיף"/>
    <w:basedOn w:val="a2"/>
    <w:link w:val="Char"/>
    <w:rsid w:val="00390630"/>
    <w:pPr>
      <w:tabs>
        <w:tab w:val="num" w:pos="1107"/>
      </w:tabs>
      <w:spacing w:after="0" w:line="360" w:lineRule="auto"/>
      <w:ind w:left="1107" w:hanging="567"/>
      <w:jc w:val="both"/>
    </w:pPr>
    <w:rPr>
      <w:rFonts w:ascii="Arial" w:hAnsi="Arial" w:cs="Arial"/>
    </w:rPr>
  </w:style>
  <w:style w:type="paragraph" w:customStyle="1" w:styleId="a1">
    <w:name w:val="תת סעיף"/>
    <w:basedOn w:val="a2"/>
    <w:rsid w:val="00390630"/>
    <w:pPr>
      <w:numPr>
        <w:ilvl w:val="2"/>
        <w:numId w:val="15"/>
      </w:numPr>
      <w:spacing w:after="0" w:line="360" w:lineRule="auto"/>
      <w:jc w:val="both"/>
    </w:pPr>
    <w:rPr>
      <w:rFonts w:ascii="Times New Roman" w:hAnsi="Times New Roman" w:cs="Times New Roman"/>
      <w:sz w:val="22"/>
      <w:szCs w:val="22"/>
    </w:rPr>
  </w:style>
  <w:style w:type="paragraph" w:customStyle="1" w:styleId="11">
    <w:name w:val="תת סעיף1"/>
    <w:basedOn w:val="a2"/>
    <w:rsid w:val="00390630"/>
    <w:pPr>
      <w:numPr>
        <w:ilvl w:val="3"/>
        <w:numId w:val="15"/>
      </w:numPr>
      <w:spacing w:after="0" w:line="360" w:lineRule="auto"/>
      <w:jc w:val="both"/>
    </w:pPr>
    <w:rPr>
      <w:rFonts w:ascii="Times New Roman" w:hAnsi="Times New Roman" w:cs="Times New Roman"/>
      <w:sz w:val="22"/>
      <w:szCs w:val="22"/>
    </w:rPr>
  </w:style>
  <w:style w:type="paragraph" w:customStyle="1" w:styleId="211111">
    <w:name w:val="תת סעיף2 1.1.1.1.1"/>
    <w:basedOn w:val="a2"/>
    <w:rsid w:val="00390630"/>
    <w:pPr>
      <w:numPr>
        <w:ilvl w:val="1"/>
        <w:numId w:val="15"/>
      </w:numPr>
      <w:tabs>
        <w:tab w:val="clear" w:pos="1107"/>
        <w:tab w:val="num" w:pos="4253"/>
      </w:tabs>
      <w:spacing w:after="0" w:line="360" w:lineRule="auto"/>
      <w:ind w:left="4253" w:hanging="1134"/>
      <w:jc w:val="both"/>
    </w:pPr>
    <w:rPr>
      <w:rFonts w:ascii="Times New Roman" w:hAnsi="Times New Roman" w:cs="Times New Roman"/>
      <w:sz w:val="22"/>
      <w:szCs w:val="22"/>
    </w:rPr>
  </w:style>
  <w:style w:type="character" w:styleId="afd">
    <w:name w:val="annotation reference"/>
    <w:basedOn w:val="a3"/>
    <w:uiPriority w:val="99"/>
    <w:semiHidden/>
    <w:unhideWhenUsed/>
    <w:rsid w:val="009C58BA"/>
    <w:rPr>
      <w:sz w:val="16"/>
      <w:szCs w:val="16"/>
    </w:rPr>
  </w:style>
  <w:style w:type="table" w:customStyle="1" w:styleId="4-11">
    <w:name w:val="טבלת רשת 4 - הדגשה 11"/>
    <w:basedOn w:val="a4"/>
    <w:next w:val="4-1"/>
    <w:uiPriority w:val="49"/>
    <w:rsid w:val="00FC6BB9"/>
    <w:rPr>
      <w:rFonts w:asciiTheme="minorHAnsi" w:eastAsia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1">
    <w:name w:val="Grid Table 4 Accent 1"/>
    <w:basedOn w:val="a4"/>
    <w:uiPriority w:val="49"/>
    <w:rsid w:val="00FC6BB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f">
    <w:name w:val="פיסקת רשימה תו"/>
    <w:aliases w:val="LP1 תו,Bullet List תו,style 2 תו,פיסקת bullets תו,lp1 תו,FooterText תו,numbered תו,Paragraphe de liste1 תו,מכרזים - טקסט סעיפים תו,פיסקת רשימה11 תו,List Paragraph1 תו"/>
    <w:basedOn w:val="a3"/>
    <w:link w:val="ae"/>
    <w:uiPriority w:val="34"/>
    <w:locked/>
    <w:rsid w:val="002D5CFE"/>
    <w:rPr>
      <w:color w:val="000000"/>
      <w:sz w:val="24"/>
      <w:szCs w:val="24"/>
    </w:rPr>
  </w:style>
  <w:style w:type="character" w:customStyle="1" w:styleId="210">
    <w:name w:val="כותרת 2 תו1"/>
    <w:aliases w:val="Heading 2 תו תו,כותרת 2 תו תו תו,כותרת 2 תו תו1"/>
    <w:rsid w:val="009435AD"/>
    <w:rPr>
      <w:rFonts w:ascii="Arial" w:hAnsi="Arial" w:cs="Arial"/>
      <w:sz w:val="22"/>
      <w:szCs w:val="22"/>
    </w:rPr>
  </w:style>
  <w:style w:type="paragraph" w:customStyle="1" w:styleId="afe">
    <w:name w:val="טקסט סעיף תו תו תו תו תו תו תו תו תו תו תו תו תו תו תו תו תו תו תו תו תו תו תו תו תו תו תו תו תו תו תו תו"/>
    <w:basedOn w:val="a2"/>
    <w:rsid w:val="009435AD"/>
    <w:pPr>
      <w:tabs>
        <w:tab w:val="num" w:pos="1276"/>
      </w:tabs>
      <w:spacing w:after="0" w:line="360" w:lineRule="auto"/>
      <w:ind w:left="1276" w:hanging="709"/>
      <w:jc w:val="both"/>
    </w:pPr>
    <w:rPr>
      <w:rFonts w:ascii="Arial" w:eastAsia="Times New Roman" w:hAnsi="Arial" w:cs="Arial"/>
      <w:sz w:val="22"/>
      <w:szCs w:val="22"/>
    </w:rPr>
  </w:style>
  <w:style w:type="paragraph" w:styleId="23">
    <w:name w:val="Body Text Indent 2"/>
    <w:basedOn w:val="a2"/>
    <w:link w:val="24"/>
    <w:uiPriority w:val="99"/>
    <w:semiHidden/>
    <w:unhideWhenUsed/>
    <w:rsid w:val="009435AD"/>
    <w:pPr>
      <w:spacing w:after="120" w:line="480" w:lineRule="auto"/>
      <w:ind w:left="283"/>
    </w:pPr>
  </w:style>
  <w:style w:type="character" w:customStyle="1" w:styleId="24">
    <w:name w:val="כניסה בגוף טקסט 2 תו"/>
    <w:basedOn w:val="a3"/>
    <w:link w:val="23"/>
    <w:uiPriority w:val="99"/>
    <w:semiHidden/>
    <w:rsid w:val="009435AD"/>
    <w:rPr>
      <w:color w:val="000000"/>
      <w:sz w:val="24"/>
      <w:szCs w:val="24"/>
    </w:rPr>
  </w:style>
  <w:style w:type="paragraph" w:styleId="25">
    <w:name w:val="Body Text 2"/>
    <w:basedOn w:val="a2"/>
    <w:link w:val="26"/>
    <w:uiPriority w:val="99"/>
    <w:semiHidden/>
    <w:unhideWhenUsed/>
    <w:rsid w:val="009435AD"/>
    <w:pPr>
      <w:spacing w:after="120" w:line="480" w:lineRule="auto"/>
    </w:pPr>
  </w:style>
  <w:style w:type="character" w:customStyle="1" w:styleId="26">
    <w:name w:val="גוף טקסט 2 תו"/>
    <w:basedOn w:val="a3"/>
    <w:link w:val="25"/>
    <w:uiPriority w:val="99"/>
    <w:semiHidden/>
    <w:rsid w:val="009435AD"/>
    <w:rPr>
      <w:color w:val="000000"/>
      <w:sz w:val="24"/>
      <w:szCs w:val="24"/>
    </w:rPr>
  </w:style>
  <w:style w:type="paragraph" w:styleId="aff">
    <w:name w:val="Body Text Indent"/>
    <w:basedOn w:val="a2"/>
    <w:link w:val="aff0"/>
    <w:uiPriority w:val="99"/>
    <w:unhideWhenUsed/>
    <w:rsid w:val="009435AD"/>
    <w:pPr>
      <w:spacing w:after="120"/>
      <w:ind w:left="283"/>
    </w:pPr>
  </w:style>
  <w:style w:type="character" w:customStyle="1" w:styleId="aff0">
    <w:name w:val="כניסה בגוף טקסט תו"/>
    <w:basedOn w:val="a3"/>
    <w:link w:val="aff"/>
    <w:uiPriority w:val="99"/>
    <w:rsid w:val="009435AD"/>
    <w:rPr>
      <w:color w:val="000000"/>
      <w:sz w:val="24"/>
      <w:szCs w:val="24"/>
    </w:rPr>
  </w:style>
  <w:style w:type="paragraph" w:styleId="33">
    <w:name w:val="Body Text 3"/>
    <w:basedOn w:val="a2"/>
    <w:link w:val="34"/>
    <w:uiPriority w:val="99"/>
    <w:semiHidden/>
    <w:unhideWhenUsed/>
    <w:rsid w:val="009435AD"/>
    <w:pPr>
      <w:spacing w:after="120"/>
    </w:pPr>
    <w:rPr>
      <w:sz w:val="16"/>
      <w:szCs w:val="16"/>
    </w:rPr>
  </w:style>
  <w:style w:type="character" w:customStyle="1" w:styleId="34">
    <w:name w:val="גוף טקסט 3 תו"/>
    <w:basedOn w:val="a3"/>
    <w:link w:val="33"/>
    <w:uiPriority w:val="99"/>
    <w:semiHidden/>
    <w:rsid w:val="009435AD"/>
    <w:rPr>
      <w:color w:val="000000"/>
      <w:sz w:val="16"/>
      <w:szCs w:val="16"/>
    </w:rPr>
  </w:style>
  <w:style w:type="paragraph" w:customStyle="1" w:styleId="Normal3">
    <w:name w:val="Normal3"/>
    <w:basedOn w:val="a2"/>
    <w:rsid w:val="009435AD"/>
    <w:pPr>
      <w:keepLines/>
      <w:spacing w:before="60" w:after="0" w:line="240" w:lineRule="auto"/>
      <w:ind w:left="1584"/>
      <w:jc w:val="both"/>
    </w:pPr>
    <w:rPr>
      <w:rFonts w:ascii="Times New Roman" w:eastAsia="Times New Roman" w:hAnsi="Times New Roman" w:cs="Miriam"/>
      <w:smallCaps/>
      <w:lang w:eastAsia="he-IL"/>
    </w:rPr>
  </w:style>
  <w:style w:type="paragraph" w:customStyle="1" w:styleId="ShortReturnAddress">
    <w:name w:val="Short Return Address"/>
    <w:basedOn w:val="a2"/>
    <w:rsid w:val="009435AD"/>
    <w:pPr>
      <w:bidi w:val="0"/>
      <w:spacing w:after="0" w:line="240" w:lineRule="auto"/>
    </w:pPr>
    <w:rPr>
      <w:rFonts w:ascii="Arial" w:eastAsia="Times New Roman" w:hAnsi="Arial" w:cs="Arial"/>
      <w:sz w:val="28"/>
      <w:szCs w:val="28"/>
      <w:lang w:eastAsia="he-IL"/>
    </w:rPr>
  </w:style>
  <w:style w:type="paragraph" w:styleId="aff1">
    <w:name w:val="Normal Indent"/>
    <w:basedOn w:val="a2"/>
    <w:rsid w:val="009435AD"/>
    <w:pPr>
      <w:overflowPunct w:val="0"/>
      <w:autoSpaceDE w:val="0"/>
      <w:autoSpaceDN w:val="0"/>
      <w:bidi w:val="0"/>
      <w:adjustRightInd w:val="0"/>
      <w:spacing w:after="0" w:line="360" w:lineRule="atLeast"/>
      <w:ind w:left="720"/>
      <w:textAlignment w:val="baseline"/>
    </w:pPr>
    <w:rPr>
      <w:rFonts w:ascii="Times New Roman" w:eastAsia="Times New Roman" w:hAnsi="Times New Roman" w:cs="Times New Roman"/>
      <w:lang w:eastAsia="he-IL"/>
    </w:rPr>
  </w:style>
  <w:style w:type="paragraph" w:styleId="aff2">
    <w:name w:val="Revision"/>
    <w:hidden/>
    <w:uiPriority w:val="99"/>
    <w:semiHidden/>
    <w:rsid w:val="009435AD"/>
    <w:rPr>
      <w:color w:val="000000"/>
      <w:sz w:val="24"/>
      <w:szCs w:val="24"/>
    </w:rPr>
  </w:style>
  <w:style w:type="table" w:styleId="aff3">
    <w:name w:val="Table Grid"/>
    <w:basedOn w:val="a4"/>
    <w:uiPriority w:val="59"/>
    <w:rsid w:val="00943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שורה ריקה"/>
    <w:basedOn w:val="a2"/>
    <w:rsid w:val="009435AD"/>
    <w:pPr>
      <w:keepNext/>
      <w:widowControl w:val="0"/>
      <w:spacing w:after="0" w:line="360" w:lineRule="auto"/>
      <w:ind w:left="454"/>
      <w:jc w:val="both"/>
    </w:pPr>
    <w:rPr>
      <w:rFonts w:ascii="Times New Roman" w:eastAsia="Times New Roman" w:hAnsi="Times New Roman"/>
    </w:rPr>
  </w:style>
  <w:style w:type="paragraph" w:customStyle="1" w:styleId="BodyTextBulletedIndent">
    <w:name w:val="Body Text  Bulleted Indent"/>
    <w:basedOn w:val="a2"/>
    <w:rsid w:val="009435AD"/>
    <w:pPr>
      <w:numPr>
        <w:numId w:val="17"/>
      </w:numPr>
      <w:spacing w:after="120" w:line="360" w:lineRule="auto"/>
      <w:ind w:left="360" w:firstLine="0"/>
      <w:jc w:val="both"/>
    </w:pPr>
    <w:rPr>
      <w:rFonts w:ascii="Times New Roman" w:eastAsiaTheme="minorHAnsi" w:hAnsi="Times New Roman" w:cs="Times New Roman"/>
      <w:lang w:eastAsia="he-IL"/>
    </w:rPr>
  </w:style>
  <w:style w:type="table" w:styleId="4-10">
    <w:name w:val="List Table 4 Accent 1"/>
    <w:basedOn w:val="a4"/>
    <w:uiPriority w:val="49"/>
    <w:rsid w:val="009435AD"/>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1">
    <w:name w:val="Grid Table 1 Light Accent 1"/>
    <w:basedOn w:val="a4"/>
    <w:uiPriority w:val="46"/>
    <w:rsid w:val="009435A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aff5">
    <w:name w:val="שדה מילוי"/>
    <w:basedOn w:val="a2"/>
    <w:next w:val="a2"/>
    <w:link w:val="aff6"/>
    <w:qFormat/>
    <w:rsid w:val="009435AD"/>
    <w:pPr>
      <w:framePr w:hSpace="180" w:wrap="around" w:vAnchor="text" w:hAnchor="margin" w:y="44"/>
      <w:tabs>
        <w:tab w:val="center" w:pos="1380"/>
        <w:tab w:val="right" w:pos="2761"/>
      </w:tabs>
      <w:spacing w:after="0" w:line="360" w:lineRule="auto"/>
      <w:jc w:val="center"/>
    </w:pPr>
    <w:rPr>
      <w:rFonts w:ascii="David" w:eastAsia="Times New Roman" w:hAnsi="David"/>
      <w:noProof/>
      <w:color w:val="000000" w:themeColor="text1"/>
      <w:sz w:val="32"/>
      <w:szCs w:val="32"/>
      <w:lang w:eastAsia="he-IL"/>
    </w:rPr>
  </w:style>
  <w:style w:type="character" w:customStyle="1" w:styleId="aff6">
    <w:name w:val="שדה מילוי תו"/>
    <w:basedOn w:val="a3"/>
    <w:link w:val="aff5"/>
    <w:rsid w:val="009435AD"/>
    <w:rPr>
      <w:rFonts w:ascii="David" w:eastAsia="Times New Roman" w:hAnsi="David"/>
      <w:noProof/>
      <w:color w:val="000000" w:themeColor="text1"/>
      <w:sz w:val="32"/>
      <w:szCs w:val="32"/>
      <w:lang w:eastAsia="he-IL"/>
    </w:rPr>
  </w:style>
  <w:style w:type="paragraph" w:customStyle="1" w:styleId="1">
    <w:name w:val="סגנון1"/>
    <w:basedOn w:val="ae"/>
    <w:qFormat/>
    <w:rsid w:val="009435AD"/>
    <w:pPr>
      <w:numPr>
        <w:numId w:val="18"/>
      </w:numPr>
      <w:tabs>
        <w:tab w:val="num" w:pos="360"/>
      </w:tabs>
      <w:spacing w:before="120" w:after="120"/>
      <w:ind w:left="720" w:firstLine="0"/>
      <w:contextualSpacing w:val="0"/>
      <w:jc w:val="both"/>
    </w:pPr>
    <w:rPr>
      <w:rFonts w:asciiTheme="minorHAnsi" w:eastAsiaTheme="minorHAnsi" w:hAnsiTheme="minorHAnsi"/>
      <w:b/>
      <w:bCs/>
      <w:sz w:val="32"/>
      <w:szCs w:val="32"/>
    </w:rPr>
  </w:style>
  <w:style w:type="paragraph" w:customStyle="1" w:styleId="2">
    <w:name w:val="סגנון2"/>
    <w:basedOn w:val="ae"/>
    <w:qFormat/>
    <w:rsid w:val="009435AD"/>
    <w:pPr>
      <w:numPr>
        <w:ilvl w:val="1"/>
        <w:numId w:val="18"/>
      </w:numPr>
      <w:tabs>
        <w:tab w:val="num" w:pos="360"/>
      </w:tabs>
      <w:spacing w:before="120" w:after="120"/>
      <w:ind w:left="720" w:firstLine="0"/>
      <w:contextualSpacing w:val="0"/>
      <w:jc w:val="both"/>
    </w:pPr>
    <w:rPr>
      <w:rFonts w:asciiTheme="minorHAnsi" w:eastAsiaTheme="minorHAnsi" w:hAnsiTheme="minorHAnsi"/>
      <w:b/>
      <w:bCs/>
      <w:sz w:val="28"/>
      <w:szCs w:val="28"/>
    </w:rPr>
  </w:style>
  <w:style w:type="paragraph" w:customStyle="1" w:styleId="6">
    <w:name w:val="סגנון6"/>
    <w:basedOn w:val="a2"/>
    <w:qFormat/>
    <w:rsid w:val="009435AD"/>
    <w:pPr>
      <w:numPr>
        <w:ilvl w:val="8"/>
        <w:numId w:val="18"/>
      </w:numPr>
      <w:spacing w:before="120" w:after="120"/>
      <w:jc w:val="both"/>
    </w:pPr>
    <w:rPr>
      <w:rFonts w:asciiTheme="minorHAnsi" w:eastAsiaTheme="minorHAnsi" w:hAnsiTheme="minorHAnsi"/>
    </w:rPr>
  </w:style>
  <w:style w:type="paragraph" w:customStyle="1" w:styleId="40">
    <w:name w:val="סגנון 4 במקום זה שנעלם"/>
    <w:basedOn w:val="6"/>
    <w:qFormat/>
    <w:rsid w:val="009435AD"/>
    <w:pPr>
      <w:numPr>
        <w:ilvl w:val="6"/>
      </w:numPr>
    </w:pPr>
  </w:style>
  <w:style w:type="paragraph" w:customStyle="1" w:styleId="5">
    <w:name w:val="סגנון5"/>
    <w:basedOn w:val="40"/>
    <w:link w:val="53"/>
    <w:qFormat/>
    <w:rsid w:val="009435AD"/>
    <w:pPr>
      <w:numPr>
        <w:ilvl w:val="7"/>
      </w:numPr>
    </w:pPr>
  </w:style>
  <w:style w:type="character" w:customStyle="1" w:styleId="53">
    <w:name w:val="סגנון5 תו"/>
    <w:basedOn w:val="a3"/>
    <w:link w:val="5"/>
    <w:locked/>
    <w:rsid w:val="009435AD"/>
    <w:rPr>
      <w:rFonts w:asciiTheme="minorHAnsi" w:eastAsiaTheme="minorHAnsi" w:hAnsiTheme="minorHAnsi"/>
    </w:rPr>
  </w:style>
  <w:style w:type="paragraph" w:customStyle="1" w:styleId="3">
    <w:name w:val="סגנון3"/>
    <w:basedOn w:val="6"/>
    <w:qFormat/>
    <w:rsid w:val="009435AD"/>
    <w:pPr>
      <w:numPr>
        <w:ilvl w:val="5"/>
      </w:numPr>
    </w:pPr>
  </w:style>
  <w:style w:type="paragraph" w:customStyle="1" w:styleId="4">
    <w:name w:val="סגנון4"/>
    <w:basedOn w:val="3"/>
    <w:rsid w:val="009435AD"/>
    <w:pPr>
      <w:numPr>
        <w:ilvl w:val="3"/>
      </w:numPr>
    </w:pPr>
    <w:rPr>
      <w:b/>
      <w:bCs/>
    </w:rPr>
  </w:style>
  <w:style w:type="table" w:styleId="2-1">
    <w:name w:val="Grid Table 2 Accent 1"/>
    <w:basedOn w:val="a4"/>
    <w:uiPriority w:val="47"/>
    <w:rsid w:val="009435AD"/>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1">
    <w:name w:val="Grid Table 5 Dark Accent 1"/>
    <w:basedOn w:val="a4"/>
    <w:uiPriority w:val="50"/>
    <w:rsid w:val="009435A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numbering" w:customStyle="1" w:styleId="18">
    <w:name w:val="ללא רשימה1"/>
    <w:next w:val="a5"/>
    <w:uiPriority w:val="99"/>
    <w:semiHidden/>
    <w:unhideWhenUsed/>
    <w:rsid w:val="009435AD"/>
  </w:style>
  <w:style w:type="table" w:styleId="19">
    <w:name w:val="Grid Table 1 Light"/>
    <w:basedOn w:val="a4"/>
    <w:uiPriority w:val="46"/>
    <w:rsid w:val="009435AD"/>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a">
    <w:name w:val="רשת טבלה1"/>
    <w:basedOn w:val="a4"/>
    <w:next w:val="aff3"/>
    <w:uiPriority w:val="59"/>
    <w:rsid w:val="009435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כותרת 11"/>
    <w:basedOn w:val="ae"/>
    <w:next w:val="a2"/>
    <w:uiPriority w:val="9"/>
    <w:qFormat/>
    <w:rsid w:val="009435AD"/>
    <w:pPr>
      <w:tabs>
        <w:tab w:val="num" w:pos="360"/>
      </w:tabs>
      <w:spacing w:after="120" w:line="360" w:lineRule="auto"/>
      <w:contextualSpacing w:val="0"/>
      <w:jc w:val="both"/>
      <w:outlineLvl w:val="0"/>
    </w:pPr>
    <w:rPr>
      <w:rFonts w:ascii="Arial" w:eastAsiaTheme="minorHAnsi" w:hAnsi="Arial" w:cstheme="minorBidi"/>
      <w:b/>
      <w:bCs/>
      <w:sz w:val="22"/>
      <w:szCs w:val="22"/>
    </w:rPr>
  </w:style>
  <w:style w:type="paragraph" w:customStyle="1" w:styleId="NumberList3">
    <w:name w:val="Number List 3"/>
    <w:basedOn w:val="a2"/>
    <w:rsid w:val="009435AD"/>
    <w:pPr>
      <w:numPr>
        <w:numId w:val="19"/>
      </w:numPr>
      <w:spacing w:before="120" w:after="0" w:line="320" w:lineRule="exact"/>
      <w:jc w:val="both"/>
    </w:pPr>
    <w:rPr>
      <w:rFonts w:ascii="Times New Roman" w:eastAsia="Times New Roman" w:hAnsi="Times New Roman"/>
      <w:sz w:val="22"/>
      <w:lang w:eastAsia="he-IL"/>
    </w:rPr>
  </w:style>
  <w:style w:type="numbering" w:customStyle="1" w:styleId="27">
    <w:name w:val="ללא רשימה2"/>
    <w:next w:val="a5"/>
    <w:uiPriority w:val="99"/>
    <w:semiHidden/>
    <w:unhideWhenUsed/>
    <w:rsid w:val="009435AD"/>
  </w:style>
  <w:style w:type="table" w:customStyle="1" w:styleId="28">
    <w:name w:val="רשת טבלה2"/>
    <w:basedOn w:val="a4"/>
    <w:next w:val="aff3"/>
    <w:uiPriority w:val="59"/>
    <w:rsid w:val="00943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4"/>
    <w:uiPriority w:val="61"/>
    <w:rsid w:val="009435A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01-H">
    <w:name w:val="01 - H"/>
    <w:basedOn w:val="12"/>
    <w:next w:val="af2"/>
    <w:link w:val="01-HChar"/>
    <w:qFormat/>
    <w:rsid w:val="009435AD"/>
    <w:pPr>
      <w:keepLines/>
      <w:pBdr>
        <w:bottom w:val="single" w:sz="4" w:space="1" w:color="595959" w:themeColor="text1" w:themeTint="A6"/>
      </w:pBdr>
      <w:spacing w:before="720" w:after="240" w:line="259" w:lineRule="auto"/>
      <w:ind w:left="357" w:hanging="357"/>
      <w:jc w:val="both"/>
    </w:pPr>
    <w:rPr>
      <w:rFonts w:asciiTheme="minorBidi" w:eastAsiaTheme="majorEastAsia" w:hAnsiTheme="minorBidi" w:cstheme="minorBidi"/>
      <w:smallCaps/>
      <w:color w:val="000000" w:themeColor="text1"/>
      <w:kern w:val="0"/>
      <w:sz w:val="36"/>
      <w:szCs w:val="36"/>
      <w:u w:val="single"/>
      <w:lang w:eastAsia="en-US"/>
    </w:rPr>
  </w:style>
  <w:style w:type="paragraph" w:customStyle="1" w:styleId="01-T">
    <w:name w:val="01 - T"/>
    <w:basedOn w:val="ae"/>
    <w:link w:val="01-TChar"/>
    <w:qFormat/>
    <w:rsid w:val="009435AD"/>
    <w:pPr>
      <w:spacing w:before="120" w:after="120"/>
      <w:ind w:left="357"/>
    </w:pPr>
    <w:rPr>
      <w:rFonts w:asciiTheme="minorBidi" w:hAnsiTheme="minorBidi" w:cstheme="minorBidi"/>
      <w:sz w:val="22"/>
      <w:szCs w:val="22"/>
    </w:rPr>
  </w:style>
  <w:style w:type="character" w:customStyle="1" w:styleId="01-HChar">
    <w:name w:val="01 - H Char"/>
    <w:basedOn w:val="af"/>
    <w:link w:val="01-H"/>
    <w:rsid w:val="009435AD"/>
    <w:rPr>
      <w:rFonts w:asciiTheme="minorBidi" w:eastAsiaTheme="majorEastAsia" w:hAnsiTheme="minorBidi" w:cstheme="minorBidi"/>
      <w:b/>
      <w:bCs/>
      <w:smallCaps/>
      <w:color w:val="000000" w:themeColor="text1"/>
      <w:sz w:val="36"/>
      <w:szCs w:val="36"/>
      <w:u w:val="single"/>
    </w:rPr>
  </w:style>
  <w:style w:type="paragraph" w:customStyle="1" w:styleId="02-H">
    <w:name w:val="02-H"/>
    <w:basedOn w:val="21"/>
    <w:next w:val="af2"/>
    <w:link w:val="02-H0"/>
    <w:qFormat/>
    <w:rsid w:val="009435AD"/>
    <w:pPr>
      <w:keepNext w:val="0"/>
      <w:tabs>
        <w:tab w:val="left" w:pos="991"/>
      </w:tabs>
      <w:overflowPunct/>
      <w:autoSpaceDE/>
      <w:autoSpaceDN/>
      <w:adjustRightInd/>
      <w:spacing w:before="240" w:after="120" w:line="360" w:lineRule="auto"/>
      <w:ind w:left="792" w:right="567" w:hanging="432"/>
      <w:jc w:val="left"/>
    </w:pPr>
    <w:rPr>
      <w:rFonts w:asciiTheme="minorBidi" w:eastAsia="Calibri" w:hAnsiTheme="minorBidi" w:cstheme="minorBidi"/>
      <w:color w:val="000000"/>
      <w:position w:val="0"/>
      <w:sz w:val="28"/>
      <w:szCs w:val="28"/>
      <w:lang w:eastAsia="en-US"/>
    </w:rPr>
  </w:style>
  <w:style w:type="character" w:customStyle="1" w:styleId="01-TChar">
    <w:name w:val="01 - T Char"/>
    <w:basedOn w:val="af"/>
    <w:link w:val="01-T"/>
    <w:rsid w:val="009435AD"/>
    <w:rPr>
      <w:rFonts w:asciiTheme="minorBidi" w:hAnsiTheme="minorBidi" w:cstheme="minorBidi"/>
      <w:color w:val="000000"/>
      <w:sz w:val="22"/>
      <w:szCs w:val="22"/>
    </w:rPr>
  </w:style>
  <w:style w:type="paragraph" w:customStyle="1" w:styleId="02-T">
    <w:name w:val="02-T"/>
    <w:basedOn w:val="ae"/>
    <w:link w:val="02-TChar"/>
    <w:qFormat/>
    <w:rsid w:val="009435AD"/>
    <w:pPr>
      <w:spacing w:after="120"/>
      <w:ind w:left="991"/>
    </w:pPr>
    <w:rPr>
      <w:rFonts w:asciiTheme="minorBidi" w:hAnsiTheme="minorBidi" w:cstheme="minorBidi"/>
      <w:sz w:val="22"/>
      <w:szCs w:val="22"/>
    </w:rPr>
  </w:style>
  <w:style w:type="character" w:customStyle="1" w:styleId="02-H0">
    <w:name w:val="02-H תו"/>
    <w:basedOn w:val="af"/>
    <w:link w:val="02-H"/>
    <w:rsid w:val="009435AD"/>
    <w:rPr>
      <w:rFonts w:asciiTheme="minorBidi" w:hAnsiTheme="minorBidi" w:cstheme="minorBidi"/>
      <w:b/>
      <w:bCs/>
      <w:color w:val="000000"/>
      <w:sz w:val="28"/>
      <w:szCs w:val="28"/>
    </w:rPr>
  </w:style>
  <w:style w:type="paragraph" w:customStyle="1" w:styleId="03-H">
    <w:name w:val="03-H"/>
    <w:basedOn w:val="af2"/>
    <w:link w:val="03-HChar"/>
    <w:qFormat/>
    <w:rsid w:val="009435AD"/>
    <w:pPr>
      <w:spacing w:before="120" w:after="0"/>
      <w:ind w:left="1224" w:hanging="504"/>
    </w:pPr>
    <w:rPr>
      <w:rFonts w:asciiTheme="minorBidi" w:eastAsia="Calibri" w:hAnsiTheme="minorBidi" w:cstheme="minorBidi"/>
      <w:b/>
      <w:bCs/>
      <w:color w:val="000000"/>
      <w:sz w:val="22"/>
      <w:szCs w:val="22"/>
      <w:lang w:eastAsia="en-US"/>
    </w:rPr>
  </w:style>
  <w:style w:type="character" w:customStyle="1" w:styleId="02-TChar">
    <w:name w:val="02-T Char"/>
    <w:basedOn w:val="af"/>
    <w:link w:val="02-T"/>
    <w:rsid w:val="009435AD"/>
    <w:rPr>
      <w:rFonts w:asciiTheme="minorBidi" w:hAnsiTheme="minorBidi" w:cstheme="minorBidi"/>
      <w:color w:val="000000"/>
      <w:sz w:val="22"/>
      <w:szCs w:val="22"/>
    </w:rPr>
  </w:style>
  <w:style w:type="paragraph" w:customStyle="1" w:styleId="03-T">
    <w:name w:val="03-T"/>
    <w:basedOn w:val="ae"/>
    <w:link w:val="03-TChar"/>
    <w:qFormat/>
    <w:rsid w:val="009435AD"/>
    <w:pPr>
      <w:spacing w:after="120"/>
      <w:ind w:left="1842"/>
    </w:pPr>
    <w:rPr>
      <w:rFonts w:asciiTheme="minorBidi" w:hAnsiTheme="minorBidi" w:cstheme="minorBidi"/>
      <w:sz w:val="22"/>
      <w:szCs w:val="22"/>
    </w:rPr>
  </w:style>
  <w:style w:type="character" w:customStyle="1" w:styleId="03-HChar">
    <w:name w:val="03-H Char"/>
    <w:basedOn w:val="af"/>
    <w:link w:val="03-H"/>
    <w:rsid w:val="009435AD"/>
    <w:rPr>
      <w:rFonts w:asciiTheme="minorBidi" w:hAnsiTheme="minorBidi" w:cstheme="minorBidi"/>
      <w:b/>
      <w:bCs/>
      <w:color w:val="000000"/>
      <w:sz w:val="22"/>
      <w:szCs w:val="22"/>
    </w:rPr>
  </w:style>
  <w:style w:type="paragraph" w:customStyle="1" w:styleId="04-H">
    <w:name w:val="04-H"/>
    <w:basedOn w:val="ae"/>
    <w:link w:val="04-HChar"/>
    <w:qFormat/>
    <w:rsid w:val="009435AD"/>
    <w:pPr>
      <w:spacing w:before="120" w:after="120"/>
      <w:ind w:left="1728" w:hanging="648"/>
    </w:pPr>
    <w:rPr>
      <w:rFonts w:asciiTheme="minorBidi" w:hAnsiTheme="minorBidi" w:cstheme="minorBidi"/>
      <w:sz w:val="22"/>
      <w:szCs w:val="22"/>
    </w:rPr>
  </w:style>
  <w:style w:type="character" w:customStyle="1" w:styleId="03-TChar">
    <w:name w:val="03-T Char"/>
    <w:basedOn w:val="af"/>
    <w:link w:val="03-T"/>
    <w:rsid w:val="009435AD"/>
    <w:rPr>
      <w:rFonts w:asciiTheme="minorBidi" w:hAnsiTheme="minorBidi" w:cstheme="minorBidi"/>
      <w:color w:val="000000"/>
      <w:sz w:val="22"/>
      <w:szCs w:val="22"/>
    </w:rPr>
  </w:style>
  <w:style w:type="paragraph" w:customStyle="1" w:styleId="04-T">
    <w:name w:val="04-T"/>
    <w:basedOn w:val="ae"/>
    <w:link w:val="04-TChar"/>
    <w:qFormat/>
    <w:rsid w:val="009435AD"/>
    <w:pPr>
      <w:spacing w:before="120" w:after="120"/>
      <w:ind w:left="2834"/>
    </w:pPr>
    <w:rPr>
      <w:rFonts w:asciiTheme="minorBidi" w:hAnsiTheme="minorBidi" w:cstheme="minorBidi"/>
      <w:sz w:val="22"/>
      <w:szCs w:val="22"/>
    </w:rPr>
  </w:style>
  <w:style w:type="character" w:customStyle="1" w:styleId="04-HChar">
    <w:name w:val="04-H Char"/>
    <w:basedOn w:val="af"/>
    <w:link w:val="04-H"/>
    <w:rsid w:val="009435AD"/>
    <w:rPr>
      <w:rFonts w:asciiTheme="minorBidi" w:hAnsiTheme="minorBidi" w:cstheme="minorBidi"/>
      <w:color w:val="000000"/>
      <w:sz w:val="22"/>
      <w:szCs w:val="22"/>
    </w:rPr>
  </w:style>
  <w:style w:type="paragraph" w:customStyle="1" w:styleId="05-H">
    <w:name w:val="05-H"/>
    <w:basedOn w:val="ae"/>
    <w:link w:val="05-HChar"/>
    <w:qFormat/>
    <w:rsid w:val="009435AD"/>
    <w:pPr>
      <w:spacing w:before="120" w:after="120"/>
      <w:ind w:left="2232" w:hanging="792"/>
    </w:pPr>
    <w:rPr>
      <w:rFonts w:asciiTheme="minorBidi" w:hAnsiTheme="minorBidi" w:cstheme="minorBidi"/>
      <w:sz w:val="22"/>
      <w:szCs w:val="22"/>
    </w:rPr>
  </w:style>
  <w:style w:type="character" w:customStyle="1" w:styleId="04-TChar">
    <w:name w:val="04-T Char"/>
    <w:basedOn w:val="af"/>
    <w:link w:val="04-T"/>
    <w:rsid w:val="009435AD"/>
    <w:rPr>
      <w:rFonts w:asciiTheme="minorBidi" w:hAnsiTheme="minorBidi" w:cstheme="minorBidi"/>
      <w:color w:val="000000"/>
      <w:sz w:val="22"/>
      <w:szCs w:val="22"/>
    </w:rPr>
  </w:style>
  <w:style w:type="character" w:customStyle="1" w:styleId="05-HChar">
    <w:name w:val="05-H Char"/>
    <w:basedOn w:val="af"/>
    <w:link w:val="05-H"/>
    <w:rsid w:val="009435AD"/>
    <w:rPr>
      <w:rFonts w:asciiTheme="minorBidi" w:hAnsiTheme="minorBidi" w:cstheme="minorBidi"/>
      <w:color w:val="000000"/>
      <w:sz w:val="22"/>
      <w:szCs w:val="22"/>
    </w:rPr>
  </w:style>
  <w:style w:type="paragraph" w:customStyle="1" w:styleId="StyleCentered">
    <w:name w:val="Style Centered"/>
    <w:basedOn w:val="a2"/>
    <w:rsid w:val="009435AD"/>
    <w:pPr>
      <w:spacing w:after="0" w:line="240" w:lineRule="auto"/>
      <w:jc w:val="center"/>
    </w:pPr>
    <w:rPr>
      <w:rFonts w:ascii="Times New Roman" w:eastAsia="Times New Roman" w:hAnsi="Times New Roman" w:cs="Arial"/>
    </w:rPr>
  </w:style>
  <w:style w:type="character" w:styleId="aff7">
    <w:name w:val="footnote reference"/>
    <w:basedOn w:val="a3"/>
    <w:uiPriority w:val="99"/>
    <w:semiHidden/>
    <w:unhideWhenUsed/>
    <w:rsid w:val="009435AD"/>
    <w:rPr>
      <w:vertAlign w:val="superscript"/>
    </w:rPr>
  </w:style>
  <w:style w:type="table" w:styleId="3-1">
    <w:name w:val="List Table 3 Accent 1"/>
    <w:basedOn w:val="a4"/>
    <w:uiPriority w:val="48"/>
    <w:rsid w:val="009435AD"/>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4-5">
    <w:name w:val="Grid Table 4 Accent 5"/>
    <w:basedOn w:val="a4"/>
    <w:uiPriority w:val="49"/>
    <w:rsid w:val="009435A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3-5">
    <w:name w:val="List Table 3 Accent 5"/>
    <w:basedOn w:val="a4"/>
    <w:uiPriority w:val="48"/>
    <w:rsid w:val="009435A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2">
    <w:name w:val="טבלת רשת 4 - הדגשה 12"/>
    <w:basedOn w:val="a4"/>
    <w:next w:val="4-1"/>
    <w:uiPriority w:val="49"/>
    <w:rsid w:val="00997672"/>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
    <w:name w:val="טבלת רשת 1 בהירה - הדגשה 11"/>
    <w:basedOn w:val="a4"/>
    <w:next w:val="1-1"/>
    <w:uiPriority w:val="46"/>
    <w:rsid w:val="00A16556"/>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6-1">
    <w:name w:val="Grid Table 6 Colorful Accent 1"/>
    <w:basedOn w:val="a4"/>
    <w:uiPriority w:val="51"/>
    <w:rsid w:val="007720A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35">
    <w:name w:val="רשת טבלה3"/>
    <w:basedOn w:val="a4"/>
    <w:next w:val="aff3"/>
    <w:uiPriority w:val="59"/>
    <w:rsid w:val="00B52C49"/>
    <w:pPr>
      <w:bidi/>
      <w:spacing w:before="120" w:line="320" w:lineRule="atLeast"/>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רשת טבלה4"/>
    <w:basedOn w:val="a4"/>
    <w:next w:val="aff3"/>
    <w:uiPriority w:val="39"/>
    <w:rsid w:val="00A0065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ת טבלה5"/>
    <w:basedOn w:val="a4"/>
    <w:next w:val="aff3"/>
    <w:uiPriority w:val="39"/>
    <w:rsid w:val="00FA7E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6082">
      <w:bodyDiv w:val="1"/>
      <w:marLeft w:val="0"/>
      <w:marRight w:val="0"/>
      <w:marTop w:val="0"/>
      <w:marBottom w:val="0"/>
      <w:divBdr>
        <w:top w:val="none" w:sz="0" w:space="0" w:color="auto"/>
        <w:left w:val="none" w:sz="0" w:space="0" w:color="auto"/>
        <w:bottom w:val="none" w:sz="0" w:space="0" w:color="auto"/>
        <w:right w:val="none" w:sz="0" w:space="0" w:color="auto"/>
      </w:divBdr>
    </w:div>
    <w:div w:id="175853542">
      <w:bodyDiv w:val="1"/>
      <w:marLeft w:val="0"/>
      <w:marRight w:val="0"/>
      <w:marTop w:val="0"/>
      <w:marBottom w:val="0"/>
      <w:divBdr>
        <w:top w:val="none" w:sz="0" w:space="0" w:color="auto"/>
        <w:left w:val="none" w:sz="0" w:space="0" w:color="auto"/>
        <w:bottom w:val="none" w:sz="0" w:space="0" w:color="auto"/>
        <w:right w:val="none" w:sz="0" w:space="0" w:color="auto"/>
      </w:divBdr>
    </w:div>
    <w:div w:id="214239684">
      <w:bodyDiv w:val="1"/>
      <w:marLeft w:val="0"/>
      <w:marRight w:val="0"/>
      <w:marTop w:val="0"/>
      <w:marBottom w:val="0"/>
      <w:divBdr>
        <w:top w:val="none" w:sz="0" w:space="0" w:color="auto"/>
        <w:left w:val="none" w:sz="0" w:space="0" w:color="auto"/>
        <w:bottom w:val="none" w:sz="0" w:space="0" w:color="auto"/>
        <w:right w:val="none" w:sz="0" w:space="0" w:color="auto"/>
      </w:divBdr>
    </w:div>
    <w:div w:id="284509115">
      <w:bodyDiv w:val="1"/>
      <w:marLeft w:val="0"/>
      <w:marRight w:val="0"/>
      <w:marTop w:val="0"/>
      <w:marBottom w:val="0"/>
      <w:divBdr>
        <w:top w:val="none" w:sz="0" w:space="0" w:color="auto"/>
        <w:left w:val="none" w:sz="0" w:space="0" w:color="auto"/>
        <w:bottom w:val="none" w:sz="0" w:space="0" w:color="auto"/>
        <w:right w:val="none" w:sz="0" w:space="0" w:color="auto"/>
      </w:divBdr>
    </w:div>
    <w:div w:id="326835021">
      <w:bodyDiv w:val="1"/>
      <w:marLeft w:val="0"/>
      <w:marRight w:val="0"/>
      <w:marTop w:val="0"/>
      <w:marBottom w:val="0"/>
      <w:divBdr>
        <w:top w:val="none" w:sz="0" w:space="0" w:color="auto"/>
        <w:left w:val="none" w:sz="0" w:space="0" w:color="auto"/>
        <w:bottom w:val="none" w:sz="0" w:space="0" w:color="auto"/>
        <w:right w:val="none" w:sz="0" w:space="0" w:color="auto"/>
      </w:divBdr>
    </w:div>
    <w:div w:id="519777827">
      <w:bodyDiv w:val="1"/>
      <w:marLeft w:val="0"/>
      <w:marRight w:val="0"/>
      <w:marTop w:val="0"/>
      <w:marBottom w:val="0"/>
      <w:divBdr>
        <w:top w:val="none" w:sz="0" w:space="0" w:color="auto"/>
        <w:left w:val="none" w:sz="0" w:space="0" w:color="auto"/>
        <w:bottom w:val="none" w:sz="0" w:space="0" w:color="auto"/>
        <w:right w:val="none" w:sz="0" w:space="0" w:color="auto"/>
      </w:divBdr>
    </w:div>
    <w:div w:id="851796245">
      <w:bodyDiv w:val="1"/>
      <w:marLeft w:val="0"/>
      <w:marRight w:val="0"/>
      <w:marTop w:val="0"/>
      <w:marBottom w:val="0"/>
      <w:divBdr>
        <w:top w:val="none" w:sz="0" w:space="0" w:color="auto"/>
        <w:left w:val="none" w:sz="0" w:space="0" w:color="auto"/>
        <w:bottom w:val="none" w:sz="0" w:space="0" w:color="auto"/>
        <w:right w:val="none" w:sz="0" w:space="0" w:color="auto"/>
      </w:divBdr>
    </w:div>
    <w:div w:id="983200585">
      <w:bodyDiv w:val="1"/>
      <w:marLeft w:val="0"/>
      <w:marRight w:val="0"/>
      <w:marTop w:val="0"/>
      <w:marBottom w:val="0"/>
      <w:divBdr>
        <w:top w:val="none" w:sz="0" w:space="0" w:color="auto"/>
        <w:left w:val="none" w:sz="0" w:space="0" w:color="auto"/>
        <w:bottom w:val="none" w:sz="0" w:space="0" w:color="auto"/>
        <w:right w:val="none" w:sz="0" w:space="0" w:color="auto"/>
      </w:divBdr>
    </w:div>
    <w:div w:id="985206373">
      <w:bodyDiv w:val="1"/>
      <w:marLeft w:val="0"/>
      <w:marRight w:val="0"/>
      <w:marTop w:val="0"/>
      <w:marBottom w:val="0"/>
      <w:divBdr>
        <w:top w:val="none" w:sz="0" w:space="0" w:color="auto"/>
        <w:left w:val="none" w:sz="0" w:space="0" w:color="auto"/>
        <w:bottom w:val="none" w:sz="0" w:space="0" w:color="auto"/>
        <w:right w:val="none" w:sz="0" w:space="0" w:color="auto"/>
      </w:divBdr>
    </w:div>
    <w:div w:id="992102498">
      <w:bodyDiv w:val="1"/>
      <w:marLeft w:val="0"/>
      <w:marRight w:val="0"/>
      <w:marTop w:val="0"/>
      <w:marBottom w:val="0"/>
      <w:divBdr>
        <w:top w:val="none" w:sz="0" w:space="0" w:color="auto"/>
        <w:left w:val="none" w:sz="0" w:space="0" w:color="auto"/>
        <w:bottom w:val="none" w:sz="0" w:space="0" w:color="auto"/>
        <w:right w:val="none" w:sz="0" w:space="0" w:color="auto"/>
      </w:divBdr>
    </w:div>
    <w:div w:id="1308129939">
      <w:bodyDiv w:val="1"/>
      <w:marLeft w:val="0"/>
      <w:marRight w:val="0"/>
      <w:marTop w:val="0"/>
      <w:marBottom w:val="0"/>
      <w:divBdr>
        <w:top w:val="none" w:sz="0" w:space="0" w:color="auto"/>
        <w:left w:val="none" w:sz="0" w:space="0" w:color="auto"/>
        <w:bottom w:val="none" w:sz="0" w:space="0" w:color="auto"/>
        <w:right w:val="none" w:sz="0" w:space="0" w:color="auto"/>
      </w:divBdr>
    </w:div>
    <w:div w:id="1377436025">
      <w:bodyDiv w:val="1"/>
      <w:marLeft w:val="0"/>
      <w:marRight w:val="0"/>
      <w:marTop w:val="0"/>
      <w:marBottom w:val="0"/>
      <w:divBdr>
        <w:top w:val="none" w:sz="0" w:space="0" w:color="auto"/>
        <w:left w:val="none" w:sz="0" w:space="0" w:color="auto"/>
        <w:bottom w:val="none" w:sz="0" w:space="0" w:color="auto"/>
        <w:right w:val="none" w:sz="0" w:space="0" w:color="auto"/>
      </w:divBdr>
    </w:div>
    <w:div w:id="1449473432">
      <w:bodyDiv w:val="1"/>
      <w:marLeft w:val="0"/>
      <w:marRight w:val="0"/>
      <w:marTop w:val="0"/>
      <w:marBottom w:val="0"/>
      <w:divBdr>
        <w:top w:val="none" w:sz="0" w:space="0" w:color="auto"/>
        <w:left w:val="none" w:sz="0" w:space="0" w:color="auto"/>
        <w:bottom w:val="none" w:sz="0" w:space="0" w:color="auto"/>
        <w:right w:val="none" w:sz="0" w:space="0" w:color="auto"/>
      </w:divBdr>
    </w:div>
    <w:div w:id="1452089915">
      <w:bodyDiv w:val="1"/>
      <w:marLeft w:val="0"/>
      <w:marRight w:val="0"/>
      <w:marTop w:val="0"/>
      <w:marBottom w:val="0"/>
      <w:divBdr>
        <w:top w:val="none" w:sz="0" w:space="0" w:color="auto"/>
        <w:left w:val="none" w:sz="0" w:space="0" w:color="auto"/>
        <w:bottom w:val="none" w:sz="0" w:space="0" w:color="auto"/>
        <w:right w:val="none" w:sz="0" w:space="0" w:color="auto"/>
      </w:divBdr>
    </w:div>
    <w:div w:id="1459951602">
      <w:bodyDiv w:val="1"/>
      <w:marLeft w:val="0"/>
      <w:marRight w:val="0"/>
      <w:marTop w:val="0"/>
      <w:marBottom w:val="0"/>
      <w:divBdr>
        <w:top w:val="none" w:sz="0" w:space="0" w:color="auto"/>
        <w:left w:val="none" w:sz="0" w:space="0" w:color="auto"/>
        <w:bottom w:val="none" w:sz="0" w:space="0" w:color="auto"/>
        <w:right w:val="none" w:sz="0" w:space="0" w:color="auto"/>
      </w:divBdr>
    </w:div>
    <w:div w:id="1577978100">
      <w:bodyDiv w:val="1"/>
      <w:marLeft w:val="0"/>
      <w:marRight w:val="0"/>
      <w:marTop w:val="0"/>
      <w:marBottom w:val="0"/>
      <w:divBdr>
        <w:top w:val="none" w:sz="0" w:space="0" w:color="auto"/>
        <w:left w:val="none" w:sz="0" w:space="0" w:color="auto"/>
        <w:bottom w:val="none" w:sz="0" w:space="0" w:color="auto"/>
        <w:right w:val="none" w:sz="0" w:space="0" w:color="auto"/>
      </w:divBdr>
    </w:div>
    <w:div w:id="1672682950">
      <w:bodyDiv w:val="1"/>
      <w:marLeft w:val="0"/>
      <w:marRight w:val="0"/>
      <w:marTop w:val="0"/>
      <w:marBottom w:val="0"/>
      <w:divBdr>
        <w:top w:val="none" w:sz="0" w:space="0" w:color="auto"/>
        <w:left w:val="none" w:sz="0" w:space="0" w:color="auto"/>
        <w:bottom w:val="none" w:sz="0" w:space="0" w:color="auto"/>
        <w:right w:val="none" w:sz="0" w:space="0" w:color="auto"/>
      </w:divBdr>
    </w:div>
    <w:div w:id="1720125626">
      <w:bodyDiv w:val="1"/>
      <w:marLeft w:val="0"/>
      <w:marRight w:val="0"/>
      <w:marTop w:val="0"/>
      <w:marBottom w:val="0"/>
      <w:divBdr>
        <w:top w:val="none" w:sz="0" w:space="0" w:color="auto"/>
        <w:left w:val="none" w:sz="0" w:space="0" w:color="auto"/>
        <w:bottom w:val="none" w:sz="0" w:space="0" w:color="auto"/>
        <w:right w:val="none" w:sz="0" w:space="0" w:color="auto"/>
      </w:divBdr>
    </w:div>
    <w:div w:id="2003508432">
      <w:bodyDiv w:val="1"/>
      <w:marLeft w:val="0"/>
      <w:marRight w:val="0"/>
      <w:marTop w:val="0"/>
      <w:marBottom w:val="0"/>
      <w:divBdr>
        <w:top w:val="none" w:sz="0" w:space="0" w:color="auto"/>
        <w:left w:val="none" w:sz="0" w:space="0" w:color="auto"/>
        <w:bottom w:val="none" w:sz="0" w:space="0" w:color="auto"/>
        <w:right w:val="none" w:sz="0" w:space="0" w:color="auto"/>
      </w:divBdr>
    </w:div>
    <w:div w:id="2005231760">
      <w:bodyDiv w:val="1"/>
      <w:marLeft w:val="0"/>
      <w:marRight w:val="0"/>
      <w:marTop w:val="0"/>
      <w:marBottom w:val="0"/>
      <w:divBdr>
        <w:top w:val="none" w:sz="0" w:space="0" w:color="auto"/>
        <w:left w:val="none" w:sz="0" w:space="0" w:color="auto"/>
        <w:bottom w:val="none" w:sz="0" w:space="0" w:color="auto"/>
        <w:right w:val="none" w:sz="0" w:space="0" w:color="auto"/>
      </w:divBdr>
    </w:div>
    <w:div w:id="207515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footer2.xml.rels><?xml version="1.0" encoding="UTF-8" standalone="yes"?>
<Relationships xmlns="http://schemas.openxmlformats.org/package/2006/relationships"><Relationship Id="rId3" Type="http://schemas.openxmlformats.org/officeDocument/2006/relationships/hyperlink" Target="http://www.land.gov.il" TargetMode="External"/><Relationship Id="rId2" Type="http://schemas.openxmlformats.org/officeDocument/2006/relationships/hyperlink" Target="http://www.land.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urit\AppData\Local\MmiOfficeCache\&#1488;&#1490;&#1507;%20&#1502;&#1506;&#1512;&#1499;&#1493;&#1514;%20&#1502;&#1497;&#1491;&#1506;%20&#1493;&#1502;&#1495;&#1513;&#1493;&#1489;.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70DFA-7BEA-4567-AD4D-7742C7560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אגף מערכות מידע ומחשוב.dotx</Template>
  <TotalTime>2</TotalTime>
  <Pages>1</Pages>
  <Words>113</Words>
  <Characters>568</Characters>
  <Application>Microsoft Office Word</Application>
  <DocSecurity>0</DocSecurity>
  <Lines>4</Lines>
  <Paragraphs>1</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680</CharactersWithSpaces>
  <SharedDoc>false</SharedDoc>
  <HLinks>
    <vt:vector size="24" baseType="variant">
      <vt:variant>
        <vt:i4>5505066</vt:i4>
      </vt:variant>
      <vt:variant>
        <vt:i4>3</vt:i4>
      </vt:variant>
      <vt:variant>
        <vt:i4>0</vt:i4>
      </vt:variant>
      <vt:variant>
        <vt:i4>5</vt:i4>
      </vt:variant>
      <vt:variant>
        <vt:lpwstr>mailto:SecurityConsultingTender@land.gov.il</vt:lpwstr>
      </vt:variant>
      <vt:variant>
        <vt:lpwstr/>
      </vt:variant>
      <vt:variant>
        <vt:i4>5505066</vt:i4>
      </vt:variant>
      <vt:variant>
        <vt:i4>0</vt:i4>
      </vt:variant>
      <vt:variant>
        <vt:i4>0</vt:i4>
      </vt:variant>
      <vt:variant>
        <vt:i4>5</vt:i4>
      </vt:variant>
      <vt:variant>
        <vt:lpwstr>mailto:SecurityConsultingTender@land.gov.il</vt:lpwstr>
      </vt:variant>
      <vt:variant>
        <vt:lpwstr/>
      </vt:variant>
      <vt:variant>
        <vt:i4>2752557</vt:i4>
      </vt:variant>
      <vt:variant>
        <vt:i4>9</vt:i4>
      </vt:variant>
      <vt:variant>
        <vt:i4>0</vt:i4>
      </vt:variant>
      <vt:variant>
        <vt:i4>5</vt:i4>
      </vt:variant>
      <vt:variant>
        <vt:lpwstr>http://www.land.gov.il/</vt:lpwstr>
      </vt:variant>
      <vt:variant>
        <vt:lpwstr/>
      </vt:variant>
      <vt:variant>
        <vt:i4>2752557</vt:i4>
      </vt:variant>
      <vt:variant>
        <vt:i4>6</vt:i4>
      </vt:variant>
      <vt:variant>
        <vt:i4>0</vt:i4>
      </vt:variant>
      <vt:variant>
        <vt:i4>5</vt:i4>
      </vt:variant>
      <vt:variant>
        <vt:lpwstr>http://www.land.gov.il/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LNURIT נורית פוטרמן</dc:creator>
  <cp:keywords/>
  <dc:description/>
  <cp:lastModifiedBy>אריאל סולץ (LARIELS)</cp:lastModifiedBy>
  <cp:revision>4</cp:revision>
  <cp:lastPrinted>2020-06-24T05:54:00Z</cp:lastPrinted>
  <dcterms:created xsi:type="dcterms:W3CDTF">2020-11-04T08:57:00Z</dcterms:created>
  <dcterms:modified xsi:type="dcterms:W3CDTF">2020-11-04T09:03:00Z</dcterms:modified>
</cp:coreProperties>
</file>